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C5B79" w14:textId="37736F3F" w:rsidR="00803945" w:rsidRPr="000A39AF" w:rsidRDefault="00044391" w:rsidP="00803945">
      <w:pPr>
        <w:pStyle w:val="BodyText"/>
        <w:rPr>
          <w:color w:val="4B4D4F"/>
          <w:sz w:val="19"/>
          <w:szCs w:val="19"/>
        </w:rPr>
      </w:pPr>
      <w:bookmarkStart w:id="0" w:name="_Hlk112420996"/>
      <w:bookmarkStart w:id="1" w:name="_Hlk92353338"/>
      <w:r w:rsidRPr="00B83BFC">
        <w:rPr>
          <w:b/>
          <w:bCs/>
          <w:color w:val="4B4D4F"/>
          <w:sz w:val="24"/>
          <w:szCs w:val="24"/>
        </w:rPr>
        <w:t xml:space="preserve">Please </w:t>
      </w:r>
      <w:r w:rsidR="00EF6C3C" w:rsidRPr="00B83BFC">
        <w:rPr>
          <w:b/>
          <w:bCs/>
          <w:color w:val="4B4D4F"/>
          <w:sz w:val="24"/>
          <w:szCs w:val="24"/>
        </w:rPr>
        <w:t xml:space="preserve">fax </w:t>
      </w:r>
      <w:r w:rsidRPr="00B83BFC">
        <w:rPr>
          <w:b/>
          <w:bCs/>
          <w:color w:val="4B4D4F"/>
          <w:sz w:val="24"/>
          <w:szCs w:val="24"/>
        </w:rPr>
        <w:t>complete</w:t>
      </w:r>
      <w:r w:rsidR="00EF6C3C" w:rsidRPr="00B83BFC">
        <w:rPr>
          <w:b/>
          <w:bCs/>
          <w:color w:val="4B4D4F"/>
          <w:sz w:val="24"/>
          <w:szCs w:val="24"/>
        </w:rPr>
        <w:t xml:space="preserve">d review to </w:t>
      </w:r>
      <w:r w:rsidRPr="00B83BFC">
        <w:rPr>
          <w:b/>
          <w:bCs/>
          <w:color w:val="4B4D4F"/>
          <w:sz w:val="24"/>
          <w:szCs w:val="24"/>
        </w:rPr>
        <w:t>Optum at (888) 687-2515.</w:t>
      </w:r>
      <w:r w:rsidR="00EF6C3C" w:rsidRPr="00B83BFC">
        <w:rPr>
          <w:b/>
          <w:bCs/>
          <w:color w:val="4B4D4F"/>
          <w:sz w:val="24"/>
          <w:szCs w:val="24"/>
        </w:rPr>
        <w:t xml:space="preserve"> Thank you.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425"/>
        <w:gridCol w:w="7991"/>
      </w:tblGrid>
      <w:tr w:rsidR="007D65FE" w:rsidRPr="000A39AF" w14:paraId="1AC6164F" w14:textId="77777777" w:rsidTr="007D65FE">
        <w:tc>
          <w:tcPr>
            <w:tcW w:w="2425" w:type="dxa"/>
          </w:tcPr>
          <w:p w14:paraId="01BC57B2" w14:textId="5C6DFDA2" w:rsidR="0051385D" w:rsidRPr="009540C7" w:rsidRDefault="0055725E" w:rsidP="00925737">
            <w:pPr>
              <w:pStyle w:val="BodyText"/>
              <w:ind w:right="0"/>
              <w:rPr>
                <w:color w:val="4B4D4F"/>
                <w:sz w:val="24"/>
                <w:szCs w:val="24"/>
              </w:rPr>
            </w:pPr>
            <w:bookmarkStart w:id="2" w:name="_Hlk129096642"/>
            <w:r w:rsidRPr="009540C7">
              <w:rPr>
                <w:color w:val="4B4D4F"/>
                <w:sz w:val="24"/>
                <w:szCs w:val="24"/>
              </w:rPr>
              <w:t xml:space="preserve">Review </w:t>
            </w:r>
            <w:r w:rsidR="00285B0F" w:rsidRPr="009540C7">
              <w:rPr>
                <w:color w:val="4B4D4F"/>
                <w:sz w:val="24"/>
                <w:szCs w:val="24"/>
              </w:rPr>
              <w:t>D</w:t>
            </w:r>
            <w:r w:rsidR="00044391" w:rsidRPr="009540C7">
              <w:rPr>
                <w:color w:val="4B4D4F"/>
                <w:sz w:val="24"/>
                <w:szCs w:val="24"/>
              </w:rPr>
              <w:t xml:space="preserve">ate </w:t>
            </w:r>
          </w:p>
        </w:tc>
        <w:sdt>
          <w:sdtPr>
            <w:rPr>
              <w:b/>
              <w:bCs/>
              <w:color w:val="4B4D4F"/>
              <w:sz w:val="24"/>
              <w:szCs w:val="24"/>
            </w:rPr>
            <w:id w:val="1326398828"/>
            <w:placeholder>
              <w:docPart w:val="F87F0FB218A44E3299A4F6EB58E6AE83"/>
            </w:placeholder>
            <w:showingPlcHdr/>
            <w:text/>
          </w:sdtPr>
          <w:sdtEndPr/>
          <w:sdtContent>
            <w:tc>
              <w:tcPr>
                <w:tcW w:w="7991" w:type="dxa"/>
              </w:tcPr>
              <w:p w14:paraId="578EC270" w14:textId="7005FB00" w:rsidR="00FC26A2" w:rsidRPr="009540C7" w:rsidRDefault="00B037FC" w:rsidP="000329DA">
                <w:pPr>
                  <w:pStyle w:val="BodyText"/>
                  <w:ind w:right="0"/>
                  <w:rPr>
                    <w:b/>
                    <w:bCs/>
                    <w:color w:val="4B4D4F"/>
                    <w:sz w:val="24"/>
                    <w:szCs w:val="24"/>
                  </w:rPr>
                </w:pPr>
                <w:r w:rsidRPr="009540C7">
                  <w:rPr>
                    <w:rStyle w:val="PlaceholderText"/>
                    <w:sz w:val="24"/>
                    <w:szCs w:val="24"/>
                  </w:rPr>
                  <w:t>E</w:t>
                </w:r>
                <w:r w:rsidR="006B0DC2" w:rsidRPr="009540C7">
                  <w:rPr>
                    <w:rStyle w:val="PlaceholderText"/>
                    <w:sz w:val="24"/>
                    <w:szCs w:val="24"/>
                  </w:rPr>
                  <w:t>nter text</w:t>
                </w:r>
                <w:r w:rsidRPr="009540C7">
                  <w:rPr>
                    <w:rStyle w:val="PlaceholderText"/>
                    <w:sz w:val="24"/>
                    <w:szCs w:val="24"/>
                  </w:rPr>
                  <w:t xml:space="preserve"> here</w:t>
                </w:r>
                <w:r w:rsidR="006B0DC2" w:rsidRPr="009540C7">
                  <w:rPr>
                    <w:rStyle w:val="PlaceholderText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7D65FE" w:rsidRPr="000A39AF" w14:paraId="573C841E" w14:textId="77777777" w:rsidTr="007D65FE">
        <w:tc>
          <w:tcPr>
            <w:tcW w:w="2425" w:type="dxa"/>
          </w:tcPr>
          <w:p w14:paraId="34BF8009" w14:textId="02EA8417" w:rsidR="0051385D" w:rsidRPr="009540C7" w:rsidRDefault="00E6102B" w:rsidP="00925737">
            <w:pPr>
              <w:pStyle w:val="BodyText"/>
              <w:ind w:right="0"/>
              <w:rPr>
                <w:color w:val="4B4D4F"/>
                <w:sz w:val="24"/>
                <w:szCs w:val="24"/>
              </w:rPr>
            </w:pPr>
            <w:r w:rsidRPr="009540C7">
              <w:rPr>
                <w:color w:val="4B4D4F"/>
                <w:sz w:val="24"/>
                <w:szCs w:val="24"/>
              </w:rPr>
              <w:t xml:space="preserve">Facility </w:t>
            </w:r>
            <w:r w:rsidR="00285B0F" w:rsidRPr="009540C7">
              <w:rPr>
                <w:color w:val="4B4D4F"/>
                <w:sz w:val="24"/>
                <w:szCs w:val="24"/>
              </w:rPr>
              <w:t>N</w:t>
            </w:r>
            <w:r w:rsidR="0055725E" w:rsidRPr="009540C7">
              <w:rPr>
                <w:color w:val="4B4D4F"/>
                <w:sz w:val="24"/>
                <w:szCs w:val="24"/>
              </w:rPr>
              <w:t>ame</w:t>
            </w:r>
          </w:p>
        </w:tc>
        <w:sdt>
          <w:sdtPr>
            <w:rPr>
              <w:b/>
              <w:bCs/>
              <w:color w:val="4B4D4F"/>
              <w:sz w:val="24"/>
              <w:szCs w:val="24"/>
            </w:rPr>
            <w:id w:val="449214790"/>
            <w:placeholder>
              <w:docPart w:val="224BF2B126E345CA913561B9CA5E2D4D"/>
            </w:placeholder>
            <w:showingPlcHdr/>
            <w:text/>
          </w:sdtPr>
          <w:sdtEndPr/>
          <w:sdtContent>
            <w:tc>
              <w:tcPr>
                <w:tcW w:w="7991" w:type="dxa"/>
              </w:tcPr>
              <w:p w14:paraId="319FB702" w14:textId="5314A28A" w:rsidR="000A0EB3" w:rsidRPr="009540C7" w:rsidRDefault="00B037FC" w:rsidP="00761FEE">
                <w:pPr>
                  <w:pStyle w:val="BodyText"/>
                  <w:ind w:right="0"/>
                  <w:rPr>
                    <w:b/>
                    <w:bCs/>
                    <w:color w:val="4B4D4F"/>
                    <w:sz w:val="24"/>
                    <w:szCs w:val="24"/>
                  </w:rPr>
                </w:pPr>
                <w:r w:rsidRPr="009540C7">
                  <w:rPr>
                    <w:rStyle w:val="PlaceholderText"/>
                    <w:sz w:val="24"/>
                    <w:szCs w:val="24"/>
                  </w:rPr>
                  <w:t>Enter text here</w:t>
                </w:r>
                <w:r w:rsidR="006B0DC2" w:rsidRPr="009540C7">
                  <w:rPr>
                    <w:rStyle w:val="PlaceholderText"/>
                    <w:sz w:val="24"/>
                    <w:szCs w:val="24"/>
                  </w:rPr>
                  <w:t>.</w:t>
                </w:r>
              </w:p>
            </w:tc>
          </w:sdtContent>
        </w:sdt>
      </w:tr>
      <w:bookmarkEnd w:id="2"/>
      <w:tr w:rsidR="007D65FE" w:rsidRPr="000A39AF" w14:paraId="7D7EA2B3" w14:textId="77777777" w:rsidTr="007D65FE">
        <w:tc>
          <w:tcPr>
            <w:tcW w:w="2425" w:type="dxa"/>
          </w:tcPr>
          <w:p w14:paraId="238AED10" w14:textId="46A776B8" w:rsidR="0051385D" w:rsidRPr="009540C7" w:rsidRDefault="00D929F4" w:rsidP="00925737">
            <w:pPr>
              <w:pStyle w:val="BodyText"/>
              <w:ind w:right="0"/>
              <w:rPr>
                <w:color w:val="4B4D4F"/>
                <w:sz w:val="24"/>
                <w:szCs w:val="24"/>
              </w:rPr>
            </w:pPr>
            <w:r w:rsidRPr="009540C7">
              <w:rPr>
                <w:color w:val="4B4D4F"/>
                <w:sz w:val="24"/>
                <w:szCs w:val="24"/>
              </w:rPr>
              <w:t xml:space="preserve">Client </w:t>
            </w:r>
            <w:r w:rsidR="00285B0F" w:rsidRPr="009540C7">
              <w:rPr>
                <w:color w:val="4B4D4F"/>
                <w:sz w:val="24"/>
                <w:szCs w:val="24"/>
              </w:rPr>
              <w:t>N</w:t>
            </w:r>
            <w:r w:rsidR="0055725E" w:rsidRPr="009540C7">
              <w:rPr>
                <w:color w:val="4B4D4F"/>
                <w:sz w:val="24"/>
                <w:szCs w:val="24"/>
              </w:rPr>
              <w:t>ame</w:t>
            </w:r>
          </w:p>
        </w:tc>
        <w:sdt>
          <w:sdtPr>
            <w:rPr>
              <w:b/>
              <w:bCs/>
              <w:color w:val="4B4D4F"/>
              <w:sz w:val="24"/>
              <w:szCs w:val="24"/>
            </w:rPr>
            <w:id w:val="1381133802"/>
            <w:placeholder>
              <w:docPart w:val="1C2EEC021F9040CF94AF64EF1FA5F4D0"/>
            </w:placeholder>
            <w:showingPlcHdr/>
            <w:text/>
          </w:sdtPr>
          <w:sdtEndPr/>
          <w:sdtContent>
            <w:tc>
              <w:tcPr>
                <w:tcW w:w="7991" w:type="dxa"/>
              </w:tcPr>
              <w:p w14:paraId="23B54E04" w14:textId="18A52324" w:rsidR="000A0EB3" w:rsidRPr="009540C7" w:rsidRDefault="00B037FC" w:rsidP="00761FEE">
                <w:pPr>
                  <w:pStyle w:val="BodyText"/>
                  <w:ind w:right="0"/>
                  <w:rPr>
                    <w:b/>
                    <w:bCs/>
                    <w:color w:val="4B4D4F"/>
                    <w:sz w:val="24"/>
                    <w:szCs w:val="24"/>
                  </w:rPr>
                </w:pPr>
                <w:r w:rsidRPr="009540C7">
                  <w:rPr>
                    <w:rStyle w:val="PlaceholderText"/>
                    <w:sz w:val="24"/>
                    <w:szCs w:val="24"/>
                  </w:rPr>
                  <w:t xml:space="preserve">Enter </w:t>
                </w:r>
                <w:r w:rsidR="006B0DC2" w:rsidRPr="009540C7">
                  <w:rPr>
                    <w:rStyle w:val="PlaceholderText"/>
                    <w:sz w:val="24"/>
                    <w:szCs w:val="24"/>
                  </w:rPr>
                  <w:t>t</w:t>
                </w:r>
                <w:r w:rsidRPr="009540C7">
                  <w:rPr>
                    <w:rStyle w:val="PlaceholderText"/>
                    <w:sz w:val="24"/>
                    <w:szCs w:val="24"/>
                  </w:rPr>
                  <w:t>ext</w:t>
                </w:r>
                <w:r w:rsidR="006B0DC2" w:rsidRPr="009540C7">
                  <w:rPr>
                    <w:rStyle w:val="PlaceholderText"/>
                    <w:sz w:val="24"/>
                    <w:szCs w:val="24"/>
                  </w:rPr>
                  <w:t xml:space="preserve"> here.</w:t>
                </w:r>
              </w:p>
            </w:tc>
          </w:sdtContent>
        </w:sdt>
      </w:tr>
      <w:tr w:rsidR="007D65FE" w:rsidRPr="000A39AF" w14:paraId="21384997" w14:textId="77777777" w:rsidTr="007D65FE">
        <w:tc>
          <w:tcPr>
            <w:tcW w:w="2425" w:type="dxa"/>
          </w:tcPr>
          <w:p w14:paraId="7E34B684" w14:textId="3C511153" w:rsidR="0051385D" w:rsidRPr="009540C7" w:rsidRDefault="00E60564" w:rsidP="00925737">
            <w:pPr>
              <w:pStyle w:val="BodyText"/>
              <w:ind w:right="0"/>
              <w:rPr>
                <w:color w:val="4B4D4F"/>
                <w:sz w:val="24"/>
                <w:szCs w:val="24"/>
              </w:rPr>
            </w:pPr>
            <w:r w:rsidRPr="009540C7">
              <w:rPr>
                <w:color w:val="4B4D4F"/>
                <w:sz w:val="24"/>
                <w:szCs w:val="24"/>
              </w:rPr>
              <w:t>C</w:t>
            </w:r>
            <w:r w:rsidR="0055725E" w:rsidRPr="009540C7">
              <w:rPr>
                <w:color w:val="4B4D4F"/>
                <w:sz w:val="24"/>
                <w:szCs w:val="24"/>
              </w:rPr>
              <w:t>lient</w:t>
            </w:r>
            <w:r w:rsidR="00D929F4" w:rsidRPr="009540C7">
              <w:rPr>
                <w:color w:val="4B4D4F"/>
                <w:sz w:val="24"/>
                <w:szCs w:val="24"/>
              </w:rPr>
              <w:t xml:space="preserve"> Date of Birth</w:t>
            </w:r>
          </w:p>
        </w:tc>
        <w:sdt>
          <w:sdtPr>
            <w:rPr>
              <w:b/>
              <w:bCs/>
              <w:color w:val="4B4D4F"/>
              <w:sz w:val="24"/>
              <w:szCs w:val="24"/>
            </w:rPr>
            <w:id w:val="-766148288"/>
            <w:placeholder>
              <w:docPart w:val="DD987BDCBB454BEDB51A8B7AD97B5155"/>
            </w:placeholder>
            <w:showingPlcHdr/>
            <w:text/>
          </w:sdtPr>
          <w:sdtEndPr/>
          <w:sdtContent>
            <w:tc>
              <w:tcPr>
                <w:tcW w:w="7991" w:type="dxa"/>
              </w:tcPr>
              <w:p w14:paraId="474AF225" w14:textId="5B24A8B3" w:rsidR="000A0EB3" w:rsidRPr="009540C7" w:rsidRDefault="00B037FC" w:rsidP="00761FEE">
                <w:pPr>
                  <w:pStyle w:val="BodyText"/>
                  <w:ind w:right="0"/>
                  <w:rPr>
                    <w:b/>
                    <w:bCs/>
                    <w:color w:val="4B4D4F"/>
                    <w:sz w:val="24"/>
                    <w:szCs w:val="24"/>
                  </w:rPr>
                </w:pPr>
                <w:r w:rsidRPr="009540C7">
                  <w:rPr>
                    <w:rStyle w:val="PlaceholderText"/>
                    <w:sz w:val="24"/>
                    <w:szCs w:val="24"/>
                  </w:rPr>
                  <w:t xml:space="preserve">Enter </w:t>
                </w:r>
                <w:r w:rsidR="006B0DC2" w:rsidRPr="009540C7">
                  <w:rPr>
                    <w:rStyle w:val="PlaceholderText"/>
                    <w:sz w:val="24"/>
                    <w:szCs w:val="24"/>
                  </w:rPr>
                  <w:t>t</w:t>
                </w:r>
                <w:r w:rsidRPr="009540C7">
                  <w:rPr>
                    <w:rStyle w:val="PlaceholderText"/>
                    <w:sz w:val="24"/>
                    <w:szCs w:val="24"/>
                  </w:rPr>
                  <w:t xml:space="preserve">ext </w:t>
                </w:r>
                <w:r w:rsidR="006B0DC2" w:rsidRPr="009540C7">
                  <w:rPr>
                    <w:rStyle w:val="PlaceholderText"/>
                    <w:sz w:val="24"/>
                    <w:szCs w:val="24"/>
                  </w:rPr>
                  <w:t>here.</w:t>
                </w:r>
              </w:p>
            </w:tc>
          </w:sdtContent>
        </w:sdt>
      </w:tr>
      <w:tr w:rsidR="007D65FE" w:rsidRPr="000A39AF" w14:paraId="30FC3A8A" w14:textId="77777777" w:rsidTr="007D65FE">
        <w:tc>
          <w:tcPr>
            <w:tcW w:w="2425" w:type="dxa"/>
          </w:tcPr>
          <w:p w14:paraId="3C731070" w14:textId="5C360F0B" w:rsidR="0051385D" w:rsidRPr="009540C7" w:rsidRDefault="00D929F4" w:rsidP="00925737">
            <w:pPr>
              <w:pStyle w:val="BodyText"/>
              <w:ind w:right="0"/>
              <w:rPr>
                <w:color w:val="4B4D4F"/>
                <w:sz w:val="24"/>
                <w:szCs w:val="24"/>
              </w:rPr>
            </w:pPr>
            <w:r w:rsidRPr="009540C7">
              <w:rPr>
                <w:color w:val="4B4D4F"/>
                <w:sz w:val="24"/>
                <w:szCs w:val="24"/>
              </w:rPr>
              <w:t>Treating Psychiatrist</w:t>
            </w:r>
          </w:p>
        </w:tc>
        <w:sdt>
          <w:sdtPr>
            <w:rPr>
              <w:b/>
              <w:bCs/>
              <w:color w:val="4B4D4F"/>
              <w:sz w:val="24"/>
              <w:szCs w:val="24"/>
            </w:rPr>
            <w:id w:val="-1291203800"/>
            <w:placeholder>
              <w:docPart w:val="AD8ACDFABDB64171966B790C4706F016"/>
            </w:placeholder>
            <w:showingPlcHdr/>
            <w:text/>
          </w:sdtPr>
          <w:sdtEndPr/>
          <w:sdtContent>
            <w:tc>
              <w:tcPr>
                <w:tcW w:w="7991" w:type="dxa"/>
              </w:tcPr>
              <w:p w14:paraId="254A5DC6" w14:textId="160BCA2B" w:rsidR="000A0EB3" w:rsidRPr="009540C7" w:rsidRDefault="00B037FC" w:rsidP="00761FEE">
                <w:pPr>
                  <w:pStyle w:val="BodyText"/>
                  <w:ind w:right="0"/>
                  <w:rPr>
                    <w:b/>
                    <w:bCs/>
                    <w:color w:val="4B4D4F"/>
                    <w:sz w:val="24"/>
                    <w:szCs w:val="24"/>
                  </w:rPr>
                </w:pPr>
                <w:r w:rsidRPr="009540C7">
                  <w:rPr>
                    <w:rStyle w:val="PlaceholderText"/>
                    <w:sz w:val="24"/>
                    <w:szCs w:val="24"/>
                  </w:rPr>
                  <w:t xml:space="preserve">Enter </w:t>
                </w:r>
                <w:r w:rsidR="006B0DC2" w:rsidRPr="009540C7">
                  <w:rPr>
                    <w:rStyle w:val="PlaceholderText"/>
                    <w:sz w:val="24"/>
                    <w:szCs w:val="24"/>
                  </w:rPr>
                  <w:t>t</w:t>
                </w:r>
                <w:r w:rsidRPr="009540C7">
                  <w:rPr>
                    <w:rStyle w:val="PlaceholderText"/>
                    <w:sz w:val="24"/>
                    <w:szCs w:val="24"/>
                  </w:rPr>
                  <w:t xml:space="preserve">ext </w:t>
                </w:r>
                <w:r w:rsidR="006B0DC2" w:rsidRPr="009540C7">
                  <w:rPr>
                    <w:rStyle w:val="PlaceholderText"/>
                    <w:sz w:val="24"/>
                    <w:szCs w:val="24"/>
                  </w:rPr>
                  <w:t>here.</w:t>
                </w:r>
              </w:p>
            </w:tc>
          </w:sdtContent>
        </w:sdt>
      </w:tr>
      <w:tr w:rsidR="007D65FE" w:rsidRPr="000A39AF" w14:paraId="168716B4" w14:textId="77777777" w:rsidTr="007D65FE">
        <w:tc>
          <w:tcPr>
            <w:tcW w:w="2425" w:type="dxa"/>
          </w:tcPr>
          <w:p w14:paraId="575E9028" w14:textId="79346B0C" w:rsidR="0051385D" w:rsidRPr="009540C7" w:rsidRDefault="00493792" w:rsidP="00925737">
            <w:pPr>
              <w:pStyle w:val="BodyText"/>
              <w:ind w:right="0"/>
              <w:rPr>
                <w:color w:val="4B4D4F"/>
                <w:sz w:val="24"/>
                <w:szCs w:val="24"/>
              </w:rPr>
            </w:pPr>
            <w:r w:rsidRPr="009540C7">
              <w:rPr>
                <w:color w:val="4B4D4F"/>
                <w:sz w:val="24"/>
                <w:szCs w:val="24"/>
              </w:rPr>
              <w:t>Date</w:t>
            </w:r>
            <w:r w:rsidR="00044391" w:rsidRPr="009540C7">
              <w:rPr>
                <w:color w:val="4B4D4F"/>
                <w:sz w:val="24"/>
                <w:szCs w:val="24"/>
              </w:rPr>
              <w:t xml:space="preserve"> </w:t>
            </w:r>
            <w:r w:rsidR="00285B0F" w:rsidRPr="009540C7">
              <w:rPr>
                <w:color w:val="4B4D4F"/>
                <w:sz w:val="24"/>
                <w:szCs w:val="24"/>
              </w:rPr>
              <w:t>A</w:t>
            </w:r>
            <w:r w:rsidR="00815B99" w:rsidRPr="009540C7">
              <w:rPr>
                <w:color w:val="4B4D4F"/>
                <w:sz w:val="24"/>
                <w:szCs w:val="24"/>
              </w:rPr>
              <w:t>dmitted</w:t>
            </w:r>
          </w:p>
        </w:tc>
        <w:sdt>
          <w:sdtPr>
            <w:rPr>
              <w:b/>
              <w:bCs/>
              <w:color w:val="4B4D4F"/>
              <w:sz w:val="24"/>
              <w:szCs w:val="24"/>
            </w:rPr>
            <w:id w:val="117577159"/>
            <w:placeholder>
              <w:docPart w:val="9C0E3E1E81F64A16977C854CDB3FF6D7"/>
            </w:placeholder>
            <w:showingPlcHdr/>
            <w:text/>
          </w:sdtPr>
          <w:sdtEndPr/>
          <w:sdtContent>
            <w:tc>
              <w:tcPr>
                <w:tcW w:w="7991" w:type="dxa"/>
              </w:tcPr>
              <w:p w14:paraId="61CD2812" w14:textId="1E36891C" w:rsidR="000A0EB3" w:rsidRPr="009540C7" w:rsidRDefault="00B037FC" w:rsidP="00761FEE">
                <w:pPr>
                  <w:pStyle w:val="BodyText"/>
                  <w:ind w:right="0"/>
                  <w:rPr>
                    <w:b/>
                    <w:bCs/>
                    <w:color w:val="4B4D4F"/>
                    <w:sz w:val="24"/>
                    <w:szCs w:val="24"/>
                  </w:rPr>
                </w:pPr>
                <w:r w:rsidRPr="009540C7">
                  <w:rPr>
                    <w:rStyle w:val="PlaceholderText"/>
                    <w:sz w:val="24"/>
                    <w:szCs w:val="24"/>
                  </w:rPr>
                  <w:t xml:space="preserve">Enter </w:t>
                </w:r>
                <w:r w:rsidR="006B0DC2" w:rsidRPr="009540C7">
                  <w:rPr>
                    <w:rStyle w:val="PlaceholderText"/>
                    <w:sz w:val="24"/>
                    <w:szCs w:val="24"/>
                  </w:rPr>
                  <w:t>t</w:t>
                </w:r>
                <w:r w:rsidRPr="009540C7">
                  <w:rPr>
                    <w:rStyle w:val="PlaceholderText"/>
                    <w:sz w:val="24"/>
                    <w:szCs w:val="24"/>
                  </w:rPr>
                  <w:t xml:space="preserve">ext </w:t>
                </w:r>
                <w:r w:rsidR="006B0DC2" w:rsidRPr="009540C7">
                  <w:rPr>
                    <w:rStyle w:val="PlaceholderText"/>
                    <w:sz w:val="24"/>
                    <w:szCs w:val="24"/>
                  </w:rPr>
                  <w:t>here.</w:t>
                </w:r>
              </w:p>
            </w:tc>
          </w:sdtContent>
        </w:sdt>
      </w:tr>
    </w:tbl>
    <w:p w14:paraId="40D772DB" w14:textId="77777777" w:rsidR="00D77817" w:rsidRDefault="00D77817" w:rsidP="00D77817">
      <w:pPr>
        <w:pStyle w:val="BodyText"/>
        <w:rPr>
          <w:b/>
          <w:bCs/>
          <w:color w:val="4B4D4F"/>
          <w:sz w:val="24"/>
          <w:szCs w:val="24"/>
          <w:u w:val="single"/>
        </w:rPr>
      </w:pPr>
    </w:p>
    <w:tbl>
      <w:tblPr>
        <w:tblStyle w:val="TableGrid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416"/>
      </w:tblGrid>
      <w:tr w:rsidR="00CB15EA" w14:paraId="3FF1144F" w14:textId="77777777" w:rsidTr="00CB15EA">
        <w:tc>
          <w:tcPr>
            <w:tcW w:w="10416" w:type="dxa"/>
          </w:tcPr>
          <w:p w14:paraId="146580EB" w14:textId="77777777" w:rsidR="00CB15EA" w:rsidRPr="00B83BFC" w:rsidRDefault="00CB15EA" w:rsidP="00D940E2">
            <w:pPr>
              <w:pStyle w:val="BodyText"/>
              <w:rPr>
                <w:b/>
                <w:bCs/>
                <w:color w:val="4B4D4F"/>
                <w:sz w:val="24"/>
                <w:szCs w:val="24"/>
                <w:u w:val="single"/>
              </w:rPr>
            </w:pPr>
            <w:r w:rsidRPr="00B83BFC">
              <w:rPr>
                <w:b/>
                <w:bCs/>
                <w:color w:val="4B4D4F"/>
                <w:sz w:val="24"/>
                <w:szCs w:val="24"/>
                <w:u w:val="single"/>
              </w:rPr>
              <w:t>Required Attachments</w:t>
            </w:r>
            <w:r>
              <w:rPr>
                <w:b/>
                <w:bCs/>
                <w:color w:val="4B4D4F"/>
                <w:sz w:val="24"/>
                <w:szCs w:val="24"/>
                <w:u w:val="single"/>
              </w:rPr>
              <w:t xml:space="preserve"> of the Following Clinical Since Last Authorization</w:t>
            </w:r>
            <w:r w:rsidRPr="00B83BFC">
              <w:rPr>
                <w:b/>
                <w:bCs/>
                <w:color w:val="4B4D4F"/>
                <w:sz w:val="24"/>
                <w:szCs w:val="24"/>
                <w:u w:val="single"/>
              </w:rPr>
              <w:t>:</w:t>
            </w:r>
          </w:p>
          <w:p w14:paraId="150F7D82" w14:textId="77777777" w:rsidR="00CB15EA" w:rsidRPr="00B83BFC" w:rsidRDefault="00CB15EA" w:rsidP="00CB15EA">
            <w:pPr>
              <w:pStyle w:val="ListParagraph"/>
              <w:numPr>
                <w:ilvl w:val="0"/>
                <w:numId w:val="18"/>
              </w:numPr>
              <w:ind w:left="1080"/>
              <w:rPr>
                <w:sz w:val="24"/>
                <w:szCs w:val="24"/>
              </w:rPr>
            </w:pPr>
            <w:r w:rsidRPr="00B83BFC">
              <w:rPr>
                <w:sz w:val="24"/>
                <w:szCs w:val="24"/>
              </w:rPr>
              <w:t>Psychiatric and Medical MD/NP notes</w:t>
            </w:r>
            <w:r>
              <w:rPr>
                <w:sz w:val="24"/>
                <w:szCs w:val="24"/>
              </w:rPr>
              <w:t xml:space="preserve"> since last authorization</w:t>
            </w:r>
          </w:p>
          <w:p w14:paraId="0E4E984E" w14:textId="77777777" w:rsidR="00CB15EA" w:rsidRPr="00B83BFC" w:rsidRDefault="00CB15EA" w:rsidP="00CB15EA">
            <w:pPr>
              <w:pStyle w:val="ListParagraph"/>
              <w:numPr>
                <w:ilvl w:val="0"/>
                <w:numId w:val="18"/>
              </w:numPr>
              <w:ind w:left="1080"/>
              <w:rPr>
                <w:sz w:val="24"/>
                <w:szCs w:val="24"/>
              </w:rPr>
            </w:pPr>
            <w:r w:rsidRPr="00B83BFC">
              <w:rPr>
                <w:sz w:val="24"/>
                <w:szCs w:val="24"/>
              </w:rPr>
              <w:t xml:space="preserve">Medication List, showing any changes </w:t>
            </w:r>
            <w:r>
              <w:rPr>
                <w:sz w:val="24"/>
                <w:szCs w:val="24"/>
              </w:rPr>
              <w:t>since last authorization</w:t>
            </w:r>
          </w:p>
          <w:p w14:paraId="7835A506" w14:textId="77777777" w:rsidR="00CB15EA" w:rsidRPr="00B83BFC" w:rsidRDefault="00CB15EA" w:rsidP="00CB15EA">
            <w:pPr>
              <w:pStyle w:val="ListParagraph"/>
              <w:numPr>
                <w:ilvl w:val="1"/>
                <w:numId w:val="18"/>
              </w:numPr>
              <w:suppressAutoHyphens w:val="0"/>
              <w:spacing w:line="278" w:lineRule="auto"/>
              <w:ind w:left="1800"/>
              <w:rPr>
                <w:sz w:val="24"/>
                <w:szCs w:val="24"/>
              </w:rPr>
            </w:pPr>
            <w:r w:rsidRPr="00B83BFC">
              <w:rPr>
                <w:sz w:val="24"/>
                <w:szCs w:val="24"/>
              </w:rPr>
              <w:t xml:space="preserve">Note any psychiatric PRNs - dates administered and why </w:t>
            </w:r>
          </w:p>
          <w:p w14:paraId="3D08DC54" w14:textId="77777777" w:rsidR="00CB15EA" w:rsidRPr="00B83BFC" w:rsidRDefault="00CB15EA" w:rsidP="00CB15EA">
            <w:pPr>
              <w:pStyle w:val="ListParagraph"/>
              <w:numPr>
                <w:ilvl w:val="1"/>
                <w:numId w:val="18"/>
              </w:numPr>
              <w:suppressAutoHyphens w:val="0"/>
              <w:spacing w:line="278" w:lineRule="auto"/>
              <w:ind w:left="1800"/>
              <w:rPr>
                <w:sz w:val="24"/>
                <w:szCs w:val="24"/>
              </w:rPr>
            </w:pPr>
            <w:r w:rsidRPr="00B83BFC">
              <w:rPr>
                <w:sz w:val="24"/>
                <w:szCs w:val="24"/>
              </w:rPr>
              <w:t xml:space="preserve">If there are med refusals, note dates &amp; which medications refused </w:t>
            </w:r>
          </w:p>
          <w:p w14:paraId="17F953D1" w14:textId="77777777" w:rsidR="00CB15EA" w:rsidRPr="00B83BFC" w:rsidRDefault="00CB15EA" w:rsidP="00CB15EA">
            <w:pPr>
              <w:pStyle w:val="ListParagraph"/>
              <w:numPr>
                <w:ilvl w:val="0"/>
                <w:numId w:val="18"/>
              </w:numPr>
              <w:ind w:left="1080"/>
              <w:rPr>
                <w:sz w:val="24"/>
                <w:szCs w:val="24"/>
              </w:rPr>
            </w:pPr>
            <w:r w:rsidRPr="00B83BFC">
              <w:rPr>
                <w:sz w:val="24"/>
                <w:szCs w:val="24"/>
              </w:rPr>
              <w:t xml:space="preserve">Quarterly Progress Notes specific to patient’s activity plan </w:t>
            </w:r>
            <w:r>
              <w:rPr>
                <w:sz w:val="24"/>
                <w:szCs w:val="24"/>
              </w:rPr>
              <w:t>since last authorization</w:t>
            </w:r>
          </w:p>
          <w:p w14:paraId="53112F79" w14:textId="77777777" w:rsidR="00CB15EA" w:rsidRPr="00B83BFC" w:rsidRDefault="00CB15EA" w:rsidP="00CB15EA">
            <w:pPr>
              <w:pStyle w:val="ListParagraph"/>
              <w:numPr>
                <w:ilvl w:val="0"/>
                <w:numId w:val="18"/>
              </w:numPr>
              <w:ind w:left="1080"/>
              <w:rPr>
                <w:sz w:val="24"/>
                <w:szCs w:val="24"/>
              </w:rPr>
            </w:pPr>
            <w:r w:rsidRPr="00B83BFC">
              <w:rPr>
                <w:sz w:val="24"/>
                <w:szCs w:val="24"/>
              </w:rPr>
              <w:t xml:space="preserve">Nursing and social work notes which show specific behaviors </w:t>
            </w:r>
            <w:r>
              <w:rPr>
                <w:sz w:val="24"/>
                <w:szCs w:val="24"/>
              </w:rPr>
              <w:t>since last authorization</w:t>
            </w:r>
          </w:p>
          <w:p w14:paraId="555717C9" w14:textId="77777777" w:rsidR="00CB15EA" w:rsidRDefault="00CB15EA" w:rsidP="00CB15EA">
            <w:pPr>
              <w:pStyle w:val="ListParagraph"/>
              <w:numPr>
                <w:ilvl w:val="0"/>
                <w:numId w:val="18"/>
              </w:numPr>
              <w:ind w:left="1080"/>
              <w:rPr>
                <w:sz w:val="24"/>
                <w:szCs w:val="24"/>
              </w:rPr>
            </w:pPr>
            <w:r w:rsidRPr="00B83BFC">
              <w:rPr>
                <w:sz w:val="24"/>
                <w:szCs w:val="24"/>
              </w:rPr>
              <w:t xml:space="preserve">List of </w:t>
            </w:r>
            <w:r w:rsidRPr="00B83BFC">
              <w:rPr>
                <w:b/>
                <w:bCs/>
                <w:sz w:val="24"/>
                <w:szCs w:val="24"/>
                <w:u w:val="single"/>
              </w:rPr>
              <w:t>current active</w:t>
            </w:r>
            <w:r w:rsidRPr="00B83BFC">
              <w:rPr>
                <w:sz w:val="24"/>
                <w:szCs w:val="24"/>
              </w:rPr>
              <w:t xml:space="preserve"> Diagnoses (Psychiatric and Medical)</w:t>
            </w:r>
          </w:p>
          <w:p w14:paraId="4A4E7BD2" w14:textId="1ADF7296" w:rsidR="00CB15EA" w:rsidRPr="00CB15EA" w:rsidRDefault="00CB15EA" w:rsidP="00CB15EA">
            <w:pPr>
              <w:pStyle w:val="ListParagraph"/>
              <w:numPr>
                <w:ilvl w:val="0"/>
                <w:numId w:val="18"/>
              </w:numPr>
              <w:spacing w:after="120"/>
              <w:ind w:left="108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MDS “Minimum Data Set” assessment(s) completed since last authorization</w:t>
            </w:r>
          </w:p>
        </w:tc>
      </w:tr>
    </w:tbl>
    <w:p w14:paraId="38741514" w14:textId="77777777" w:rsidR="00D940E2" w:rsidRDefault="00D940E2"/>
    <w:p w14:paraId="7D493CFC" w14:textId="4E3A2995" w:rsidR="00D940E2" w:rsidRDefault="00D940E2">
      <w:r w:rsidRPr="00D940E2">
        <w:rPr>
          <w:b/>
          <w:bCs/>
          <w:sz w:val="24"/>
          <w:szCs w:val="24"/>
        </w:rPr>
        <w:t>Complete the Following:</w:t>
      </w:r>
    </w:p>
    <w:tbl>
      <w:tblPr>
        <w:tblStyle w:val="TableGrid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416"/>
      </w:tblGrid>
      <w:tr w:rsidR="00EA0D00" w14:paraId="5692A52F" w14:textId="77777777" w:rsidTr="00CB15EA">
        <w:tc>
          <w:tcPr>
            <w:tcW w:w="10416" w:type="dxa"/>
          </w:tcPr>
          <w:p w14:paraId="7EB5AA5F" w14:textId="5E0D0959" w:rsidR="00634AA9" w:rsidRPr="00851E9B" w:rsidRDefault="00634AA9" w:rsidP="00634AA9">
            <w:pPr>
              <w:pStyle w:val="ListParagraph"/>
              <w:numPr>
                <w:ilvl w:val="0"/>
                <w:numId w:val="20"/>
              </w:numPr>
              <w:ind w:left="360"/>
              <w:rPr>
                <w:sz w:val="24"/>
                <w:szCs w:val="24"/>
              </w:rPr>
            </w:pPr>
            <w:r w:rsidRPr="00851E9B">
              <w:rPr>
                <w:sz w:val="24"/>
                <w:szCs w:val="24"/>
              </w:rPr>
              <w:t>What CURRENT behaviors does the client exhibit that place them at risk of deterioration at a lower level of care such as B&amp;C, memory care or assisted living? (Include dates &amp; specific incidents)</w:t>
            </w:r>
          </w:p>
          <w:p w14:paraId="1A55F1D4" w14:textId="77777777" w:rsidR="00634AA9" w:rsidRPr="00851E9B" w:rsidRDefault="00634AA9" w:rsidP="00634AA9">
            <w:pPr>
              <w:pStyle w:val="ListParagraph"/>
              <w:ind w:left="0" w:firstLine="360"/>
              <w:rPr>
                <w:sz w:val="24"/>
                <w:szCs w:val="24"/>
              </w:rPr>
            </w:pPr>
          </w:p>
          <w:p w14:paraId="6E2B1A78" w14:textId="0AA92B86" w:rsidR="00634AA9" w:rsidRPr="00851E9B" w:rsidRDefault="00634AA9" w:rsidP="00B15443">
            <w:pPr>
              <w:pStyle w:val="ListParagraph"/>
              <w:ind w:left="360"/>
              <w:rPr>
                <w:sz w:val="24"/>
                <w:szCs w:val="24"/>
              </w:rPr>
            </w:pPr>
            <w:r w:rsidRPr="00851E9B">
              <w:rPr>
                <w:sz w:val="24"/>
                <w:szCs w:val="24"/>
              </w:rPr>
              <w:t xml:space="preserve">Behavior: </w:t>
            </w:r>
            <w:sdt>
              <w:sdtPr>
                <w:rPr>
                  <w:b/>
                  <w:bCs/>
                  <w:color w:val="4B4D4F"/>
                  <w:sz w:val="24"/>
                  <w:szCs w:val="24"/>
                </w:rPr>
                <w:id w:val="-1311326180"/>
                <w:placeholder>
                  <w:docPart w:val="CCA076F3E7EF48309AA5ECA608C6C726"/>
                </w:placeholder>
                <w:showingPlcHdr/>
                <w:text/>
              </w:sdtPr>
              <w:sdtEndPr/>
              <w:sdtContent>
                <w:r w:rsidR="00A45857" w:rsidRPr="009540C7">
                  <w:rPr>
                    <w:rStyle w:val="PlaceholderText"/>
                    <w:sz w:val="24"/>
                    <w:szCs w:val="24"/>
                  </w:rPr>
                  <w:t>Enter text here.</w:t>
                </w:r>
              </w:sdtContent>
            </w:sdt>
            <w:r w:rsidR="00A45857" w:rsidRPr="00851E9B">
              <w:rPr>
                <w:sz w:val="24"/>
                <w:szCs w:val="24"/>
              </w:rPr>
              <w:t xml:space="preserve"> </w:t>
            </w:r>
          </w:p>
          <w:p w14:paraId="44AFB457" w14:textId="19C05272" w:rsidR="00634AA9" w:rsidRDefault="00634AA9" w:rsidP="00B15443">
            <w:pPr>
              <w:pStyle w:val="ListParagraph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851E9B">
              <w:rPr>
                <w:sz w:val="24"/>
                <w:szCs w:val="24"/>
              </w:rPr>
              <w:t>How frequently do they exhibit this behavior? (x per week, day or month)</w:t>
            </w:r>
          </w:p>
          <w:sdt>
            <w:sdtPr>
              <w:rPr>
                <w:b/>
                <w:bCs/>
                <w:color w:val="4B4D4F"/>
                <w:sz w:val="24"/>
                <w:szCs w:val="24"/>
              </w:rPr>
              <w:id w:val="770593834"/>
              <w:placeholder>
                <w:docPart w:val="7F22BA214B1840C394F91EE31BFFD020"/>
              </w:placeholder>
              <w:showingPlcHdr/>
              <w:text/>
            </w:sdtPr>
            <w:sdtEndPr/>
            <w:sdtContent>
              <w:p w14:paraId="0000F8A6" w14:textId="0F45A847" w:rsidR="005A7912" w:rsidRPr="00851E9B" w:rsidRDefault="00A45857" w:rsidP="005A7912">
                <w:pPr>
                  <w:pStyle w:val="ListParagraph"/>
                  <w:rPr>
                    <w:sz w:val="24"/>
                    <w:szCs w:val="24"/>
                  </w:rPr>
                </w:pPr>
                <w:r w:rsidRPr="009540C7">
                  <w:rPr>
                    <w:rStyle w:val="PlaceholderText"/>
                    <w:sz w:val="24"/>
                    <w:szCs w:val="24"/>
                  </w:rPr>
                  <w:t>Enter text here.</w:t>
                </w:r>
              </w:p>
            </w:sdtContent>
          </w:sdt>
          <w:p w14:paraId="23A63F94" w14:textId="77777777" w:rsidR="00634AA9" w:rsidRPr="00851E9B" w:rsidRDefault="00634AA9" w:rsidP="00634AA9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4816E897" w14:textId="75982C9E" w:rsidR="005A7912" w:rsidRPr="005A7912" w:rsidRDefault="00634AA9" w:rsidP="005A7912">
            <w:pPr>
              <w:pStyle w:val="ListParagraph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5A7912">
              <w:rPr>
                <w:sz w:val="24"/>
                <w:szCs w:val="24"/>
              </w:rPr>
              <w:t>How do you help them manage this behavior?  (Interventions the program is doing that cannot be done at a lower level of care.)</w:t>
            </w:r>
          </w:p>
          <w:sdt>
            <w:sdtPr>
              <w:rPr>
                <w:b/>
                <w:bCs/>
                <w:color w:val="4B4D4F"/>
                <w:sz w:val="24"/>
                <w:szCs w:val="24"/>
              </w:rPr>
              <w:id w:val="1003170235"/>
              <w:placeholder>
                <w:docPart w:val="D0CA257990CA432A8D21D4B49367B854"/>
              </w:placeholder>
              <w:showingPlcHdr/>
              <w:text/>
            </w:sdtPr>
            <w:sdtEndPr/>
            <w:sdtContent>
              <w:p w14:paraId="386CFC46" w14:textId="1A0E8380" w:rsidR="005A7912" w:rsidRPr="00851E9B" w:rsidRDefault="00A45857" w:rsidP="005A7912">
                <w:pPr>
                  <w:pStyle w:val="ListParagraph"/>
                  <w:rPr>
                    <w:sz w:val="24"/>
                    <w:szCs w:val="24"/>
                  </w:rPr>
                </w:pPr>
                <w:r w:rsidRPr="009540C7">
                  <w:rPr>
                    <w:rStyle w:val="PlaceholderText"/>
                    <w:sz w:val="24"/>
                    <w:szCs w:val="24"/>
                  </w:rPr>
                  <w:t>Enter text here.</w:t>
                </w:r>
              </w:p>
            </w:sdtContent>
          </w:sdt>
          <w:p w14:paraId="50E6CB89" w14:textId="77777777" w:rsidR="00634AA9" w:rsidRPr="00851E9B" w:rsidRDefault="00634AA9" w:rsidP="00634AA9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4A4E605E" w14:textId="5B587E36" w:rsidR="00634AA9" w:rsidRPr="00851E9B" w:rsidRDefault="00634AA9" w:rsidP="00B15443">
            <w:pPr>
              <w:pStyle w:val="ListParagraph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851E9B">
              <w:rPr>
                <w:sz w:val="24"/>
                <w:szCs w:val="24"/>
              </w:rPr>
              <w:t>How do you help them resolve or reduce this behavior? (what changes have been made to the interventions/treatment plan, including medication adjustments)</w:t>
            </w:r>
          </w:p>
          <w:p w14:paraId="3BD3D229" w14:textId="47D4C167" w:rsidR="00634AA9" w:rsidRPr="00851E9B" w:rsidRDefault="00A45857" w:rsidP="00634AA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sdt>
              <w:sdtPr>
                <w:rPr>
                  <w:b/>
                  <w:bCs/>
                  <w:color w:val="4B4D4F"/>
                  <w:sz w:val="24"/>
                  <w:szCs w:val="24"/>
                </w:rPr>
                <w:id w:val="1243530640"/>
                <w:placeholder>
                  <w:docPart w:val="12E9882F3B324976A96CDFD575A7AF9A"/>
                </w:placeholder>
                <w:showingPlcHdr/>
                <w:text/>
              </w:sdtPr>
              <w:sdtEndPr/>
              <w:sdtContent>
                <w:r w:rsidRPr="009540C7">
                  <w:rPr>
                    <w:rStyle w:val="PlaceholderText"/>
                    <w:sz w:val="24"/>
                    <w:szCs w:val="24"/>
                  </w:rPr>
                  <w:t>Enter text here.</w:t>
                </w:r>
              </w:sdtContent>
            </w:sdt>
          </w:p>
          <w:p w14:paraId="48324AD5" w14:textId="77777777" w:rsidR="00634AA9" w:rsidRPr="00851E9B" w:rsidRDefault="00634AA9" w:rsidP="00634AA9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4C6DA259" w14:textId="77777777" w:rsidR="00634AA9" w:rsidRPr="00851E9B" w:rsidRDefault="00634AA9" w:rsidP="00634AA9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4FA096C" w14:textId="77777777" w:rsidR="00634AA9" w:rsidRPr="00851E9B" w:rsidRDefault="00634AA9" w:rsidP="00634AA9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3C5E6EF" w14:textId="6210824D" w:rsidR="00634AA9" w:rsidRPr="00851E9B" w:rsidRDefault="00634AA9" w:rsidP="005A7912">
            <w:pPr>
              <w:pStyle w:val="ListParagraph"/>
              <w:ind w:left="360"/>
              <w:contextualSpacing w:val="0"/>
              <w:rPr>
                <w:sz w:val="24"/>
                <w:szCs w:val="24"/>
              </w:rPr>
            </w:pPr>
            <w:r w:rsidRPr="00851E9B">
              <w:rPr>
                <w:sz w:val="24"/>
                <w:szCs w:val="24"/>
              </w:rPr>
              <w:lastRenderedPageBreak/>
              <w:t xml:space="preserve">Behavior: </w:t>
            </w:r>
            <w:sdt>
              <w:sdtPr>
                <w:rPr>
                  <w:b/>
                  <w:bCs/>
                  <w:color w:val="4B4D4F"/>
                  <w:sz w:val="24"/>
                  <w:szCs w:val="24"/>
                </w:rPr>
                <w:id w:val="-1121604419"/>
                <w:placeholder>
                  <w:docPart w:val="34A16C9B1A044ACEAC5A304993790AB0"/>
                </w:placeholder>
                <w:showingPlcHdr/>
                <w:text/>
              </w:sdtPr>
              <w:sdtEndPr/>
              <w:sdtContent>
                <w:r w:rsidR="00A45857" w:rsidRPr="009540C7">
                  <w:rPr>
                    <w:rStyle w:val="PlaceholderText"/>
                    <w:sz w:val="24"/>
                    <w:szCs w:val="24"/>
                  </w:rPr>
                  <w:t>Enter text here.</w:t>
                </w:r>
              </w:sdtContent>
            </w:sdt>
            <w:r w:rsidR="00A45857" w:rsidRPr="00851E9B">
              <w:rPr>
                <w:sz w:val="24"/>
                <w:szCs w:val="24"/>
              </w:rPr>
              <w:t xml:space="preserve"> </w:t>
            </w:r>
          </w:p>
          <w:p w14:paraId="7A8E44FF" w14:textId="7DC48093" w:rsidR="00634AA9" w:rsidRPr="00851E9B" w:rsidRDefault="00634AA9" w:rsidP="00D4775F">
            <w:pPr>
              <w:pStyle w:val="ListParagraph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851E9B">
              <w:rPr>
                <w:sz w:val="24"/>
                <w:szCs w:val="24"/>
              </w:rPr>
              <w:t>How frequently do they exhibit this behavior? (x per week, day or month)</w:t>
            </w:r>
          </w:p>
          <w:p w14:paraId="118E3011" w14:textId="7A3F833C" w:rsidR="00634AA9" w:rsidRDefault="00A45857" w:rsidP="00634AA9">
            <w:pPr>
              <w:pStyle w:val="ListParagraph"/>
              <w:ind w:left="270" w:hanging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sdt>
              <w:sdtPr>
                <w:rPr>
                  <w:b/>
                  <w:bCs/>
                  <w:color w:val="4B4D4F"/>
                  <w:sz w:val="24"/>
                  <w:szCs w:val="24"/>
                </w:rPr>
                <w:id w:val="-2061691154"/>
                <w:placeholder>
                  <w:docPart w:val="512F69A941244C0EA3C6A49D41A129AD"/>
                </w:placeholder>
                <w:showingPlcHdr/>
                <w:text/>
              </w:sdtPr>
              <w:sdtEndPr/>
              <w:sdtContent>
                <w:r w:rsidRPr="009540C7">
                  <w:rPr>
                    <w:rStyle w:val="PlaceholderText"/>
                    <w:sz w:val="24"/>
                    <w:szCs w:val="24"/>
                  </w:rPr>
                  <w:t>Enter text here.</w:t>
                </w:r>
              </w:sdtContent>
            </w:sdt>
          </w:p>
          <w:p w14:paraId="472587AB" w14:textId="77777777" w:rsidR="005A7912" w:rsidRPr="00851E9B" w:rsidRDefault="005A7912" w:rsidP="00634AA9">
            <w:pPr>
              <w:pStyle w:val="ListParagraph"/>
              <w:ind w:left="270" w:hanging="270"/>
              <w:rPr>
                <w:sz w:val="24"/>
                <w:szCs w:val="24"/>
              </w:rPr>
            </w:pPr>
          </w:p>
          <w:p w14:paraId="16D6B92C" w14:textId="10E7150C" w:rsidR="00634AA9" w:rsidRPr="00851E9B" w:rsidRDefault="00634AA9" w:rsidP="00D4775F">
            <w:pPr>
              <w:pStyle w:val="ListParagraph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851E9B">
              <w:rPr>
                <w:sz w:val="24"/>
                <w:szCs w:val="24"/>
              </w:rPr>
              <w:t xml:space="preserve">How do you help them manage </w:t>
            </w:r>
            <w:proofErr w:type="gramStart"/>
            <w:r w:rsidRPr="00851E9B">
              <w:rPr>
                <w:sz w:val="24"/>
                <w:szCs w:val="24"/>
              </w:rPr>
              <w:t>the</w:t>
            </w:r>
            <w:proofErr w:type="gramEnd"/>
            <w:r w:rsidRPr="00851E9B">
              <w:rPr>
                <w:sz w:val="24"/>
                <w:szCs w:val="24"/>
              </w:rPr>
              <w:t xml:space="preserve"> behavior?  (Interventions the program is doing that cannot be done at a lower level of care.)</w:t>
            </w:r>
          </w:p>
          <w:p w14:paraId="468A7AEA" w14:textId="05B65A17" w:rsidR="00634AA9" w:rsidRDefault="00A45857" w:rsidP="00634AA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sdt>
              <w:sdtPr>
                <w:rPr>
                  <w:b/>
                  <w:bCs/>
                  <w:color w:val="4B4D4F"/>
                  <w:sz w:val="24"/>
                  <w:szCs w:val="24"/>
                </w:rPr>
                <w:id w:val="1442725751"/>
                <w:placeholder>
                  <w:docPart w:val="DAAEF708CC444AD59AB0280A2AA69C58"/>
                </w:placeholder>
                <w:showingPlcHdr/>
                <w:text/>
              </w:sdtPr>
              <w:sdtEndPr/>
              <w:sdtContent>
                <w:r w:rsidRPr="009540C7">
                  <w:rPr>
                    <w:rStyle w:val="PlaceholderText"/>
                    <w:sz w:val="24"/>
                    <w:szCs w:val="24"/>
                  </w:rPr>
                  <w:t>Enter text here.</w:t>
                </w:r>
              </w:sdtContent>
            </w:sdt>
          </w:p>
          <w:p w14:paraId="759781D1" w14:textId="77777777" w:rsidR="005A7912" w:rsidRPr="00851E9B" w:rsidRDefault="005A7912" w:rsidP="00634AA9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499A4A1C" w14:textId="3968CC37" w:rsidR="00634AA9" w:rsidRPr="00851E9B" w:rsidRDefault="00634AA9" w:rsidP="00D4775F">
            <w:pPr>
              <w:pStyle w:val="ListParagraph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851E9B">
              <w:rPr>
                <w:sz w:val="24"/>
                <w:szCs w:val="24"/>
              </w:rPr>
              <w:t xml:space="preserve">How do you help them resolve or reduce </w:t>
            </w:r>
            <w:proofErr w:type="gramStart"/>
            <w:r w:rsidRPr="00851E9B">
              <w:rPr>
                <w:sz w:val="24"/>
                <w:szCs w:val="24"/>
              </w:rPr>
              <w:t>the</w:t>
            </w:r>
            <w:proofErr w:type="gramEnd"/>
            <w:r w:rsidRPr="00851E9B">
              <w:rPr>
                <w:sz w:val="24"/>
                <w:szCs w:val="24"/>
              </w:rPr>
              <w:t xml:space="preserve"> behavior? (what changes have been made to the interventions/treatment plan, including medication adjustments)</w:t>
            </w:r>
          </w:p>
          <w:p w14:paraId="78F97438" w14:textId="6944289E" w:rsidR="005A7912" w:rsidRDefault="00A45857" w:rsidP="00634AA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sdt>
              <w:sdtPr>
                <w:rPr>
                  <w:b/>
                  <w:bCs/>
                  <w:color w:val="4B4D4F"/>
                  <w:sz w:val="24"/>
                  <w:szCs w:val="24"/>
                </w:rPr>
                <w:id w:val="-515002165"/>
                <w:placeholder>
                  <w:docPart w:val="8E169704C27C4A268E58F81421B82348"/>
                </w:placeholder>
                <w:showingPlcHdr/>
                <w:text/>
              </w:sdtPr>
              <w:sdtEndPr/>
              <w:sdtContent>
                <w:r w:rsidRPr="009540C7">
                  <w:rPr>
                    <w:rStyle w:val="PlaceholderText"/>
                    <w:sz w:val="24"/>
                    <w:szCs w:val="24"/>
                  </w:rPr>
                  <w:t>Enter text here.</w:t>
                </w:r>
              </w:sdtContent>
            </w:sdt>
          </w:p>
          <w:p w14:paraId="4F4DEB0E" w14:textId="77777777" w:rsidR="005A7912" w:rsidRDefault="005A7912" w:rsidP="00634AA9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CB5225E" w14:textId="77777777" w:rsidR="00EE4F37" w:rsidRDefault="00EE4F37" w:rsidP="00634AA9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3441D35B" w14:textId="77777777" w:rsidR="00EE4F37" w:rsidRPr="00851E9B" w:rsidRDefault="00EE4F37" w:rsidP="00634AA9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05867BA" w14:textId="5C94F13D" w:rsidR="00634AA9" w:rsidRPr="00851E9B" w:rsidRDefault="00634AA9" w:rsidP="00D4775F">
            <w:pPr>
              <w:pStyle w:val="ListParagraph"/>
              <w:ind w:left="360"/>
              <w:rPr>
                <w:sz w:val="24"/>
                <w:szCs w:val="24"/>
              </w:rPr>
            </w:pPr>
            <w:r w:rsidRPr="00851E9B">
              <w:rPr>
                <w:sz w:val="24"/>
                <w:szCs w:val="24"/>
              </w:rPr>
              <w:t xml:space="preserve">Behavior: </w:t>
            </w:r>
            <w:sdt>
              <w:sdtPr>
                <w:rPr>
                  <w:b/>
                  <w:bCs/>
                  <w:color w:val="4B4D4F"/>
                  <w:sz w:val="24"/>
                  <w:szCs w:val="24"/>
                </w:rPr>
                <w:id w:val="1123734687"/>
                <w:placeholder>
                  <w:docPart w:val="D65CC731F98F43A7BB6D04FEEA3AD09A"/>
                </w:placeholder>
                <w:showingPlcHdr/>
                <w:text/>
              </w:sdtPr>
              <w:sdtEndPr/>
              <w:sdtContent>
                <w:r w:rsidR="00A45857" w:rsidRPr="009540C7">
                  <w:rPr>
                    <w:rStyle w:val="PlaceholderText"/>
                    <w:sz w:val="24"/>
                    <w:szCs w:val="24"/>
                  </w:rPr>
                  <w:t>Enter text here.</w:t>
                </w:r>
              </w:sdtContent>
            </w:sdt>
            <w:r w:rsidR="00A45857" w:rsidRPr="00851E9B">
              <w:rPr>
                <w:sz w:val="24"/>
                <w:szCs w:val="24"/>
              </w:rPr>
              <w:t xml:space="preserve"> </w:t>
            </w:r>
          </w:p>
          <w:p w14:paraId="4907E857" w14:textId="3BAB874D" w:rsidR="00634AA9" w:rsidRDefault="00634AA9" w:rsidP="00D4775F">
            <w:pPr>
              <w:pStyle w:val="List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851E9B">
              <w:rPr>
                <w:sz w:val="24"/>
                <w:szCs w:val="24"/>
              </w:rPr>
              <w:t>How frequently do they exhibit this behavior? (x per week, day or month)</w:t>
            </w:r>
          </w:p>
          <w:sdt>
            <w:sdtPr>
              <w:rPr>
                <w:b/>
                <w:bCs/>
                <w:color w:val="4B4D4F"/>
                <w:sz w:val="24"/>
                <w:szCs w:val="24"/>
              </w:rPr>
              <w:id w:val="-1309778150"/>
              <w:placeholder>
                <w:docPart w:val="F040A5FA94C442B98B15A61783E81F2C"/>
              </w:placeholder>
              <w:showingPlcHdr/>
              <w:text/>
            </w:sdtPr>
            <w:sdtEndPr/>
            <w:sdtContent>
              <w:p w14:paraId="52924509" w14:textId="595ADF7F" w:rsidR="005A7912" w:rsidRDefault="00A45857" w:rsidP="005A7912">
                <w:pPr>
                  <w:pStyle w:val="ListParagraph"/>
                  <w:rPr>
                    <w:sz w:val="24"/>
                    <w:szCs w:val="24"/>
                  </w:rPr>
                </w:pPr>
                <w:r w:rsidRPr="009540C7">
                  <w:rPr>
                    <w:rStyle w:val="PlaceholderText"/>
                    <w:sz w:val="24"/>
                    <w:szCs w:val="24"/>
                  </w:rPr>
                  <w:t>Enter text here.</w:t>
                </w:r>
              </w:p>
            </w:sdtContent>
          </w:sdt>
          <w:p w14:paraId="5669C54B" w14:textId="77777777" w:rsidR="005A7912" w:rsidRPr="00851E9B" w:rsidRDefault="005A7912" w:rsidP="005A7912">
            <w:pPr>
              <w:pStyle w:val="ListParagraph"/>
              <w:rPr>
                <w:sz w:val="24"/>
                <w:szCs w:val="24"/>
              </w:rPr>
            </w:pPr>
          </w:p>
          <w:p w14:paraId="0FB4B199" w14:textId="77777777" w:rsidR="00634AA9" w:rsidRPr="00851E9B" w:rsidRDefault="00634AA9" w:rsidP="00634AA9">
            <w:pPr>
              <w:pStyle w:val="ListParagraph"/>
              <w:ind w:left="270" w:hanging="270"/>
              <w:rPr>
                <w:sz w:val="24"/>
                <w:szCs w:val="24"/>
              </w:rPr>
            </w:pPr>
          </w:p>
          <w:p w14:paraId="220E031D" w14:textId="50649D24" w:rsidR="00634AA9" w:rsidRDefault="00634AA9" w:rsidP="00D4775F">
            <w:pPr>
              <w:pStyle w:val="List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851E9B">
              <w:rPr>
                <w:sz w:val="24"/>
                <w:szCs w:val="24"/>
              </w:rPr>
              <w:t xml:space="preserve">How do you help them manage </w:t>
            </w:r>
            <w:proofErr w:type="gramStart"/>
            <w:r w:rsidRPr="00851E9B">
              <w:rPr>
                <w:sz w:val="24"/>
                <w:szCs w:val="24"/>
              </w:rPr>
              <w:t>the</w:t>
            </w:r>
            <w:proofErr w:type="gramEnd"/>
            <w:r w:rsidRPr="00851E9B">
              <w:rPr>
                <w:sz w:val="24"/>
                <w:szCs w:val="24"/>
              </w:rPr>
              <w:t xml:space="preserve"> behavior?  (Interventions the program is doing that cannot be done at a lower level of care.)</w:t>
            </w:r>
          </w:p>
          <w:sdt>
            <w:sdtPr>
              <w:rPr>
                <w:b/>
                <w:bCs/>
                <w:color w:val="4B4D4F"/>
                <w:sz w:val="24"/>
                <w:szCs w:val="24"/>
              </w:rPr>
              <w:id w:val="2120876903"/>
              <w:placeholder>
                <w:docPart w:val="3F7B10C365AD4BCDA0920730E69F656D"/>
              </w:placeholder>
              <w:showingPlcHdr/>
              <w:text/>
            </w:sdtPr>
            <w:sdtEndPr/>
            <w:sdtContent>
              <w:p w14:paraId="7AC8018B" w14:textId="6F9F61BD" w:rsidR="005A7912" w:rsidRPr="005A7912" w:rsidRDefault="00A45857" w:rsidP="005A7912">
                <w:pPr>
                  <w:pStyle w:val="ListParagraph"/>
                  <w:rPr>
                    <w:sz w:val="24"/>
                    <w:szCs w:val="24"/>
                  </w:rPr>
                </w:pPr>
                <w:r w:rsidRPr="009540C7">
                  <w:rPr>
                    <w:rStyle w:val="PlaceholderText"/>
                    <w:sz w:val="24"/>
                    <w:szCs w:val="24"/>
                  </w:rPr>
                  <w:t>Enter text here.</w:t>
                </w:r>
              </w:p>
            </w:sdtContent>
          </w:sdt>
          <w:p w14:paraId="3D54D6FA" w14:textId="77777777" w:rsidR="005A7912" w:rsidRPr="00851E9B" w:rsidRDefault="005A7912" w:rsidP="005A7912">
            <w:pPr>
              <w:pStyle w:val="ListParagraph"/>
              <w:rPr>
                <w:sz w:val="24"/>
                <w:szCs w:val="24"/>
              </w:rPr>
            </w:pPr>
          </w:p>
          <w:p w14:paraId="4F00C4ED" w14:textId="77777777" w:rsidR="00634AA9" w:rsidRPr="00851E9B" w:rsidRDefault="00634AA9" w:rsidP="00634AA9">
            <w:pPr>
              <w:pStyle w:val="ListParagraph"/>
              <w:ind w:left="270" w:hanging="270"/>
              <w:rPr>
                <w:sz w:val="24"/>
                <w:szCs w:val="24"/>
              </w:rPr>
            </w:pPr>
          </w:p>
          <w:p w14:paraId="78E637FC" w14:textId="77777777" w:rsidR="00EA0D00" w:rsidRDefault="00634AA9" w:rsidP="007C23B6">
            <w:pPr>
              <w:pStyle w:val="ListParagraph"/>
              <w:numPr>
                <w:ilvl w:val="0"/>
                <w:numId w:val="23"/>
              </w:numPr>
              <w:spacing w:after="120"/>
              <w:contextualSpacing w:val="0"/>
              <w:rPr>
                <w:sz w:val="24"/>
                <w:szCs w:val="24"/>
              </w:rPr>
            </w:pPr>
            <w:r w:rsidRPr="00851E9B">
              <w:rPr>
                <w:sz w:val="24"/>
                <w:szCs w:val="24"/>
              </w:rPr>
              <w:t xml:space="preserve">How do you help them resolve or reduce </w:t>
            </w:r>
            <w:proofErr w:type="gramStart"/>
            <w:r w:rsidRPr="00851E9B">
              <w:rPr>
                <w:sz w:val="24"/>
                <w:szCs w:val="24"/>
              </w:rPr>
              <w:t>the</w:t>
            </w:r>
            <w:proofErr w:type="gramEnd"/>
            <w:r w:rsidRPr="00851E9B">
              <w:rPr>
                <w:sz w:val="24"/>
                <w:szCs w:val="24"/>
              </w:rPr>
              <w:t xml:space="preserve"> behavior? (what changes have been made to the interventions/treatment plan, including medication adjustments)</w:t>
            </w:r>
          </w:p>
          <w:p w14:paraId="46D7E70A" w14:textId="33999BFA" w:rsidR="005A7912" w:rsidRDefault="00A45857" w:rsidP="005A7912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sdt>
              <w:sdtPr>
                <w:rPr>
                  <w:b/>
                  <w:bCs/>
                  <w:color w:val="4B4D4F"/>
                  <w:sz w:val="24"/>
                  <w:szCs w:val="24"/>
                </w:rPr>
                <w:id w:val="-56478125"/>
                <w:placeholder>
                  <w:docPart w:val="55EAA459D10A4C6999B99DE3BD13186A"/>
                </w:placeholder>
                <w:showingPlcHdr/>
                <w:text/>
              </w:sdtPr>
              <w:sdtEndPr/>
              <w:sdtContent>
                <w:r w:rsidRPr="009540C7">
                  <w:rPr>
                    <w:rStyle w:val="PlaceholderText"/>
                    <w:sz w:val="24"/>
                    <w:szCs w:val="24"/>
                  </w:rPr>
                  <w:t>Enter text here.</w:t>
                </w:r>
              </w:sdtContent>
            </w:sdt>
          </w:p>
          <w:p w14:paraId="580518BB" w14:textId="28F0BBA7" w:rsidR="005A7912" w:rsidRPr="005A7912" w:rsidRDefault="005A7912" w:rsidP="005A7912">
            <w:pPr>
              <w:spacing w:after="120"/>
              <w:rPr>
                <w:sz w:val="24"/>
                <w:szCs w:val="24"/>
              </w:rPr>
            </w:pPr>
          </w:p>
        </w:tc>
      </w:tr>
      <w:tr w:rsidR="00EA0D00" w14:paraId="42EE0EEC" w14:textId="77777777" w:rsidTr="00CB15EA">
        <w:tc>
          <w:tcPr>
            <w:tcW w:w="10416" w:type="dxa"/>
          </w:tcPr>
          <w:p w14:paraId="4FF218C4" w14:textId="75A6AED6" w:rsidR="007C23B6" w:rsidRPr="00851E9B" w:rsidRDefault="007C23B6" w:rsidP="007C23B6">
            <w:pPr>
              <w:rPr>
                <w:sz w:val="24"/>
                <w:szCs w:val="24"/>
              </w:rPr>
            </w:pPr>
            <w:r w:rsidRPr="00C92C9D">
              <w:rPr>
                <w:b/>
                <w:bCs/>
                <w:sz w:val="24"/>
                <w:szCs w:val="24"/>
              </w:rPr>
              <w:lastRenderedPageBreak/>
              <w:t>2.</w:t>
            </w:r>
            <w:r w:rsidRPr="00851E9B">
              <w:rPr>
                <w:sz w:val="24"/>
                <w:szCs w:val="24"/>
              </w:rPr>
              <w:t xml:space="preserve">  What progress has the client made in the program since the last authorization?</w:t>
            </w:r>
          </w:p>
          <w:sdt>
            <w:sdtPr>
              <w:rPr>
                <w:b/>
                <w:bCs/>
                <w:color w:val="4B4D4F"/>
                <w:sz w:val="24"/>
                <w:szCs w:val="24"/>
              </w:rPr>
              <w:id w:val="1311057205"/>
              <w:placeholder>
                <w:docPart w:val="96C3F5560B5740E6A877576414DFB7C9"/>
              </w:placeholder>
              <w:showingPlcHdr/>
              <w:text/>
            </w:sdtPr>
            <w:sdtEndPr/>
            <w:sdtContent>
              <w:p w14:paraId="0ACFD963" w14:textId="5F151F1E" w:rsidR="00851E9B" w:rsidRDefault="00A45857" w:rsidP="007C23B6">
                <w:pPr>
                  <w:rPr>
                    <w:sz w:val="24"/>
                    <w:szCs w:val="24"/>
                  </w:rPr>
                </w:pPr>
                <w:r w:rsidRPr="009540C7">
                  <w:rPr>
                    <w:rStyle w:val="PlaceholderText"/>
                    <w:sz w:val="24"/>
                    <w:szCs w:val="24"/>
                  </w:rPr>
                  <w:t>Enter text here.</w:t>
                </w:r>
              </w:p>
            </w:sdtContent>
          </w:sdt>
          <w:p w14:paraId="65106B04" w14:textId="77777777" w:rsidR="005A7912" w:rsidRDefault="005A7912" w:rsidP="007C23B6">
            <w:pPr>
              <w:rPr>
                <w:sz w:val="24"/>
                <w:szCs w:val="24"/>
              </w:rPr>
            </w:pPr>
          </w:p>
          <w:p w14:paraId="497A7ADB" w14:textId="77777777" w:rsidR="005A7912" w:rsidRPr="00851E9B" w:rsidRDefault="005A7912" w:rsidP="007C23B6">
            <w:pPr>
              <w:rPr>
                <w:sz w:val="24"/>
                <w:szCs w:val="24"/>
              </w:rPr>
            </w:pPr>
          </w:p>
          <w:p w14:paraId="3C553644" w14:textId="7FE316D1" w:rsidR="00EE4F37" w:rsidRPr="00EE4F37" w:rsidRDefault="007C23B6" w:rsidP="00EE4F37">
            <w:pPr>
              <w:pStyle w:val="ListParagraph"/>
              <w:numPr>
                <w:ilvl w:val="0"/>
                <w:numId w:val="26"/>
              </w:numPr>
              <w:spacing w:after="40"/>
              <w:contextualSpacing w:val="0"/>
              <w:rPr>
                <w:sz w:val="24"/>
                <w:szCs w:val="24"/>
              </w:rPr>
            </w:pPr>
            <w:r w:rsidRPr="00851E9B">
              <w:rPr>
                <w:sz w:val="24"/>
                <w:szCs w:val="24"/>
              </w:rPr>
              <w:t>If client is not making progress, what changes have been made to the treatment plan to make it more effective?</w:t>
            </w:r>
          </w:p>
          <w:sdt>
            <w:sdtPr>
              <w:rPr>
                <w:b/>
                <w:bCs/>
                <w:color w:val="4B4D4F"/>
                <w:sz w:val="24"/>
                <w:szCs w:val="24"/>
              </w:rPr>
              <w:id w:val="1335728895"/>
              <w:placeholder>
                <w:docPart w:val="FE49D83CADDA4221AD44A178D842B068"/>
              </w:placeholder>
              <w:showingPlcHdr/>
              <w:text/>
            </w:sdtPr>
            <w:sdtEndPr/>
            <w:sdtContent>
              <w:p w14:paraId="652025EC" w14:textId="4B0F6E88" w:rsidR="005A7912" w:rsidRPr="00851E9B" w:rsidRDefault="00A45857" w:rsidP="005A7912">
                <w:pPr>
                  <w:pStyle w:val="ListParagraph"/>
                  <w:rPr>
                    <w:sz w:val="24"/>
                    <w:szCs w:val="24"/>
                  </w:rPr>
                </w:pPr>
                <w:r w:rsidRPr="009540C7">
                  <w:rPr>
                    <w:rStyle w:val="PlaceholderText"/>
                    <w:sz w:val="24"/>
                    <w:szCs w:val="24"/>
                  </w:rPr>
                  <w:t>Enter text here.</w:t>
                </w:r>
              </w:p>
            </w:sdtContent>
          </w:sdt>
          <w:p w14:paraId="07A79439" w14:textId="5796D18E" w:rsidR="00EA0D00" w:rsidRPr="00851E9B" w:rsidRDefault="00EA0D00" w:rsidP="007C23B6">
            <w:pPr>
              <w:spacing w:after="120"/>
              <w:rPr>
                <w:sz w:val="24"/>
                <w:szCs w:val="24"/>
              </w:rPr>
            </w:pPr>
          </w:p>
        </w:tc>
      </w:tr>
      <w:tr w:rsidR="00851E9B" w14:paraId="4D8F895F" w14:textId="77777777" w:rsidTr="00CB15EA">
        <w:tc>
          <w:tcPr>
            <w:tcW w:w="10416" w:type="dxa"/>
          </w:tcPr>
          <w:p w14:paraId="40AAC782" w14:textId="77777777" w:rsidR="00851E9B" w:rsidRDefault="00851E9B" w:rsidP="00851E9B">
            <w:pPr>
              <w:rPr>
                <w:sz w:val="24"/>
                <w:szCs w:val="24"/>
              </w:rPr>
            </w:pPr>
            <w:r w:rsidRPr="00C92C9D">
              <w:rPr>
                <w:b/>
                <w:bCs/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 </w:t>
            </w:r>
            <w:r w:rsidRPr="00851E9B">
              <w:rPr>
                <w:sz w:val="24"/>
                <w:szCs w:val="24"/>
              </w:rPr>
              <w:t xml:space="preserve">Is there a Discharge plan? If not, specifically why not? (“Poor prognosis”, “chronic mental </w:t>
            </w:r>
          </w:p>
          <w:p w14:paraId="5BFEF3E7" w14:textId="0F6771ED" w:rsidR="00851E9B" w:rsidRDefault="00851E9B" w:rsidP="00851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851E9B">
              <w:rPr>
                <w:sz w:val="24"/>
                <w:szCs w:val="24"/>
              </w:rPr>
              <w:t xml:space="preserve">illness” are nonspecific and are common issues for people at lower levels of care.)  </w:t>
            </w:r>
          </w:p>
          <w:sdt>
            <w:sdtPr>
              <w:rPr>
                <w:b/>
                <w:bCs/>
                <w:color w:val="4B4D4F"/>
                <w:sz w:val="24"/>
                <w:szCs w:val="24"/>
              </w:rPr>
              <w:id w:val="2113480208"/>
              <w:placeholder>
                <w:docPart w:val="2DCBB53392EB4E268F77EA87D5D2D7B2"/>
              </w:placeholder>
              <w:showingPlcHdr/>
              <w:text/>
            </w:sdtPr>
            <w:sdtEndPr/>
            <w:sdtContent>
              <w:p w14:paraId="6882A856" w14:textId="3E648836" w:rsidR="00985072" w:rsidRDefault="00A45857" w:rsidP="00851E9B">
                <w:pPr>
                  <w:rPr>
                    <w:sz w:val="24"/>
                    <w:szCs w:val="24"/>
                  </w:rPr>
                </w:pPr>
                <w:r w:rsidRPr="009540C7">
                  <w:rPr>
                    <w:rStyle w:val="PlaceholderText"/>
                    <w:sz w:val="24"/>
                    <w:szCs w:val="24"/>
                  </w:rPr>
                  <w:t>Enter text here.</w:t>
                </w:r>
              </w:p>
            </w:sdtContent>
          </w:sdt>
          <w:p w14:paraId="6BCF3070" w14:textId="77777777" w:rsidR="005A7912" w:rsidRPr="00851E9B" w:rsidRDefault="005A7912" w:rsidP="00851E9B">
            <w:pPr>
              <w:rPr>
                <w:sz w:val="24"/>
                <w:szCs w:val="24"/>
              </w:rPr>
            </w:pPr>
          </w:p>
          <w:p w14:paraId="5FB8BF4B" w14:textId="77777777" w:rsidR="00851E9B" w:rsidRPr="00851E9B" w:rsidRDefault="00851E9B" w:rsidP="007C23B6">
            <w:pPr>
              <w:rPr>
                <w:sz w:val="24"/>
                <w:szCs w:val="24"/>
              </w:rPr>
            </w:pPr>
          </w:p>
        </w:tc>
      </w:tr>
      <w:tr w:rsidR="00851E9B" w14:paraId="3A4DB765" w14:textId="77777777" w:rsidTr="00CB15EA">
        <w:tc>
          <w:tcPr>
            <w:tcW w:w="10416" w:type="dxa"/>
          </w:tcPr>
          <w:p w14:paraId="32EFD0A4" w14:textId="77777777" w:rsidR="00851E9B" w:rsidRDefault="00851E9B" w:rsidP="00851E9B">
            <w:pPr>
              <w:rPr>
                <w:sz w:val="24"/>
                <w:szCs w:val="24"/>
              </w:rPr>
            </w:pPr>
            <w:r w:rsidRPr="00C92C9D">
              <w:rPr>
                <w:b/>
                <w:bCs/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 xml:space="preserve"> </w:t>
            </w:r>
            <w:r w:rsidRPr="00851E9B">
              <w:rPr>
                <w:sz w:val="24"/>
                <w:szCs w:val="24"/>
              </w:rPr>
              <w:t>Have there been any exacerbations of medical illness during this review period? If so, what</w:t>
            </w:r>
          </w:p>
          <w:p w14:paraId="78D29567" w14:textId="41BA78CB" w:rsidR="00EE4F37" w:rsidRDefault="00851E9B" w:rsidP="00A458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51E9B">
              <w:rPr>
                <w:sz w:val="24"/>
                <w:szCs w:val="24"/>
              </w:rPr>
              <w:t xml:space="preserve"> has happened?</w:t>
            </w:r>
          </w:p>
          <w:sdt>
            <w:sdtPr>
              <w:rPr>
                <w:b/>
                <w:bCs/>
                <w:color w:val="4B4D4F"/>
                <w:sz w:val="24"/>
                <w:szCs w:val="24"/>
              </w:rPr>
              <w:id w:val="-875695585"/>
              <w:placeholder>
                <w:docPart w:val="99277356A5B542B8A6CB926DE3A25ADA"/>
              </w:placeholder>
              <w:showingPlcHdr/>
              <w:text/>
            </w:sdtPr>
            <w:sdtEndPr/>
            <w:sdtContent>
              <w:p w14:paraId="3775CBCC" w14:textId="19B9A9E2" w:rsidR="00985072" w:rsidRDefault="00A45857" w:rsidP="00A45857">
                <w:pPr>
                  <w:spacing w:after="200"/>
                  <w:rPr>
                    <w:sz w:val="24"/>
                    <w:szCs w:val="24"/>
                  </w:rPr>
                </w:pPr>
                <w:r w:rsidRPr="009540C7">
                  <w:rPr>
                    <w:rStyle w:val="PlaceholderText"/>
                    <w:sz w:val="24"/>
                    <w:szCs w:val="24"/>
                  </w:rPr>
                  <w:t>Enter text here.</w:t>
                </w:r>
              </w:p>
            </w:sdtContent>
          </w:sdt>
          <w:p w14:paraId="0D2407D9" w14:textId="1D01DE7F" w:rsidR="003A4E9E" w:rsidRPr="00851E9B" w:rsidRDefault="003A4E9E" w:rsidP="00EE4F37">
            <w:pPr>
              <w:spacing w:after="120"/>
              <w:rPr>
                <w:sz w:val="24"/>
                <w:szCs w:val="24"/>
              </w:rPr>
            </w:pPr>
          </w:p>
        </w:tc>
      </w:tr>
      <w:bookmarkEnd w:id="0"/>
      <w:bookmarkEnd w:id="1"/>
    </w:tbl>
    <w:p w14:paraId="1CC257D3" w14:textId="63AFC8AA" w:rsidR="00A0381C" w:rsidRPr="00B83BFC" w:rsidRDefault="00A0381C" w:rsidP="005A7912">
      <w:pPr>
        <w:pStyle w:val="BodyText"/>
        <w:rPr>
          <w:color w:val="4B4D4F"/>
          <w:sz w:val="24"/>
          <w:szCs w:val="24"/>
        </w:rPr>
      </w:pPr>
    </w:p>
    <w:sectPr w:rsidR="00A0381C" w:rsidRPr="00B83BFC" w:rsidSect="00E5381A">
      <w:footerReference w:type="default" r:id="rId11"/>
      <w:headerReference w:type="first" r:id="rId12"/>
      <w:footerReference w:type="first" r:id="rId13"/>
      <w:pgSz w:w="12240" w:h="15840" w:code="1"/>
      <w:pgMar w:top="907" w:right="907" w:bottom="907" w:left="907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A4196" w14:textId="77777777" w:rsidR="00C90E3D" w:rsidRDefault="00C90E3D" w:rsidP="00D37017">
      <w:r>
        <w:separator/>
      </w:r>
    </w:p>
  </w:endnote>
  <w:endnote w:type="continuationSeparator" w:id="0">
    <w:p w14:paraId="0781CDD9" w14:textId="77777777" w:rsidR="00C90E3D" w:rsidRDefault="00C90E3D" w:rsidP="00D37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91C2E" w14:textId="2277A077" w:rsidR="00341A9B" w:rsidRPr="00100DE5" w:rsidRDefault="00967BDD" w:rsidP="005D5291">
    <w:pPr>
      <w:pStyle w:val="Footer"/>
      <w:rPr>
        <w:sz w:val="14"/>
        <w:szCs w:val="14"/>
      </w:rPr>
    </w:pPr>
    <w:r>
      <w:rPr>
        <w:sz w:val="16"/>
        <w:szCs w:val="16"/>
      </w:rPr>
      <w:t>Rev 9.2</w:t>
    </w:r>
    <w:r w:rsidR="00C319DA">
      <w:rPr>
        <w:sz w:val="16"/>
        <w:szCs w:val="16"/>
      </w:rPr>
      <w:t>5</w:t>
    </w:r>
    <w:r>
      <w:rPr>
        <w:sz w:val="16"/>
        <w:szCs w:val="16"/>
      </w:rPr>
      <w:t xml:space="preserve">.26             </w:t>
    </w:r>
    <w:r w:rsidR="001B4709">
      <w:rPr>
        <w:sz w:val="16"/>
        <w:szCs w:val="16"/>
      </w:rPr>
      <w:t xml:space="preserve">       </w:t>
    </w:r>
    <w:r>
      <w:rPr>
        <w:sz w:val="16"/>
        <w:szCs w:val="16"/>
      </w:rPr>
      <w:t xml:space="preserve">        </w:t>
    </w:r>
    <w:r w:rsidRPr="0006210A">
      <w:rPr>
        <w:sz w:val="16"/>
        <w:szCs w:val="16"/>
      </w:rPr>
      <w:t>Funding for services is provided by the County of San Diego Behavioral Health Services</w:t>
    </w:r>
    <w:r>
      <w:rPr>
        <w:sz w:val="16"/>
        <w:szCs w:val="16"/>
      </w:rPr>
      <w:t xml:space="preserve">   </w:t>
    </w:r>
    <w:r w:rsidR="005D5291">
      <w:rPr>
        <w:sz w:val="16"/>
        <w:szCs w:val="16"/>
      </w:rPr>
      <w:t xml:space="preserve">              </w:t>
    </w:r>
    <w:r w:rsidR="001B4709">
      <w:rPr>
        <w:sz w:val="16"/>
        <w:szCs w:val="16"/>
      </w:rPr>
      <w:t xml:space="preserve">     </w:t>
    </w:r>
    <w:r w:rsidR="005D5291">
      <w:rPr>
        <w:sz w:val="16"/>
        <w:szCs w:val="16"/>
      </w:rPr>
      <w:t xml:space="preserve">      </w:t>
    </w:r>
    <w:r w:rsidR="00725F53" w:rsidRPr="00725F53">
      <w:rPr>
        <w:sz w:val="16"/>
        <w:szCs w:val="16"/>
      </w:rPr>
      <w:t xml:space="preserve">Page </w:t>
    </w:r>
    <w:r w:rsidR="00725F53" w:rsidRPr="00725F53">
      <w:rPr>
        <w:b/>
        <w:bCs/>
        <w:sz w:val="16"/>
        <w:szCs w:val="16"/>
      </w:rPr>
      <w:fldChar w:fldCharType="begin"/>
    </w:r>
    <w:r w:rsidR="00725F53" w:rsidRPr="00725F53">
      <w:rPr>
        <w:b/>
        <w:bCs/>
        <w:sz w:val="16"/>
        <w:szCs w:val="16"/>
      </w:rPr>
      <w:instrText xml:space="preserve"> PAGE  \* Arabic  \* MERGEFORMAT </w:instrText>
    </w:r>
    <w:r w:rsidR="00725F53" w:rsidRPr="00725F53">
      <w:rPr>
        <w:b/>
        <w:bCs/>
        <w:sz w:val="16"/>
        <w:szCs w:val="16"/>
      </w:rPr>
      <w:fldChar w:fldCharType="separate"/>
    </w:r>
    <w:r w:rsidR="00725F53" w:rsidRPr="00725F53">
      <w:rPr>
        <w:b/>
        <w:bCs/>
        <w:noProof/>
        <w:sz w:val="16"/>
        <w:szCs w:val="16"/>
      </w:rPr>
      <w:t>1</w:t>
    </w:r>
    <w:r w:rsidR="00725F53" w:rsidRPr="00725F53">
      <w:rPr>
        <w:b/>
        <w:bCs/>
        <w:sz w:val="16"/>
        <w:szCs w:val="16"/>
      </w:rPr>
      <w:fldChar w:fldCharType="end"/>
    </w:r>
    <w:r w:rsidR="00725F53" w:rsidRPr="00725F53">
      <w:rPr>
        <w:sz w:val="16"/>
        <w:szCs w:val="16"/>
      </w:rPr>
      <w:t xml:space="preserve"> of </w:t>
    </w:r>
    <w:r w:rsidR="00725F53" w:rsidRPr="00725F53">
      <w:rPr>
        <w:b/>
        <w:bCs/>
        <w:sz w:val="16"/>
        <w:szCs w:val="16"/>
      </w:rPr>
      <w:fldChar w:fldCharType="begin"/>
    </w:r>
    <w:r w:rsidR="00725F53" w:rsidRPr="00725F53">
      <w:rPr>
        <w:b/>
        <w:bCs/>
        <w:sz w:val="16"/>
        <w:szCs w:val="16"/>
      </w:rPr>
      <w:instrText xml:space="preserve"> NUMPAGES  \* Arabic  \* MERGEFORMAT </w:instrText>
    </w:r>
    <w:r w:rsidR="00725F53" w:rsidRPr="00725F53">
      <w:rPr>
        <w:b/>
        <w:bCs/>
        <w:sz w:val="16"/>
        <w:szCs w:val="16"/>
      </w:rPr>
      <w:fldChar w:fldCharType="separate"/>
    </w:r>
    <w:r w:rsidR="00725F53" w:rsidRPr="00725F53">
      <w:rPr>
        <w:b/>
        <w:bCs/>
        <w:noProof/>
        <w:sz w:val="16"/>
        <w:szCs w:val="16"/>
      </w:rPr>
      <w:t>2</w:t>
    </w:r>
    <w:r w:rsidR="00725F53" w:rsidRPr="00725F53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EB873" w14:textId="190DDD65" w:rsidR="00341A9B" w:rsidRPr="008A110C" w:rsidRDefault="00967BDD" w:rsidP="00D52133">
    <w:pPr>
      <w:pStyle w:val="Footer"/>
      <w:rPr>
        <w:sz w:val="16"/>
        <w:szCs w:val="16"/>
      </w:rPr>
    </w:pPr>
    <w:r>
      <w:rPr>
        <w:sz w:val="16"/>
        <w:szCs w:val="16"/>
      </w:rPr>
      <w:t>Rev 9.</w:t>
    </w:r>
    <w:r w:rsidR="005C61CE">
      <w:rPr>
        <w:sz w:val="16"/>
        <w:szCs w:val="16"/>
      </w:rPr>
      <w:t>2</w:t>
    </w:r>
    <w:r w:rsidR="00C319DA">
      <w:rPr>
        <w:sz w:val="16"/>
        <w:szCs w:val="16"/>
      </w:rPr>
      <w:t>5</w:t>
    </w:r>
    <w:r>
      <w:rPr>
        <w:sz w:val="16"/>
        <w:szCs w:val="16"/>
      </w:rPr>
      <w:t xml:space="preserve">.26                  </w:t>
    </w:r>
    <w:r w:rsidR="001B4709">
      <w:rPr>
        <w:sz w:val="16"/>
        <w:szCs w:val="16"/>
      </w:rPr>
      <w:t xml:space="preserve"> </w:t>
    </w:r>
    <w:r>
      <w:rPr>
        <w:sz w:val="16"/>
        <w:szCs w:val="16"/>
      </w:rPr>
      <w:t xml:space="preserve"> </w:t>
    </w:r>
    <w:r w:rsidR="001B4709">
      <w:rPr>
        <w:sz w:val="16"/>
        <w:szCs w:val="16"/>
      </w:rPr>
      <w:t xml:space="preserve">    </w:t>
    </w:r>
    <w:r>
      <w:rPr>
        <w:sz w:val="16"/>
        <w:szCs w:val="16"/>
      </w:rPr>
      <w:t xml:space="preserve">  </w:t>
    </w:r>
    <w:r w:rsidRPr="0006210A">
      <w:rPr>
        <w:sz w:val="16"/>
        <w:szCs w:val="16"/>
      </w:rPr>
      <w:t>Funding for services is provided by the County of San Diego Behavioral Health Services</w:t>
    </w:r>
    <w:r>
      <w:rPr>
        <w:sz w:val="16"/>
        <w:szCs w:val="16"/>
      </w:rPr>
      <w:t xml:space="preserve">   </w:t>
    </w:r>
    <w:r w:rsidR="002E3039">
      <w:rPr>
        <w:sz w:val="16"/>
        <w:szCs w:val="16"/>
      </w:rPr>
      <w:t xml:space="preserve">        </w:t>
    </w:r>
    <w:r w:rsidR="001B4709">
      <w:rPr>
        <w:sz w:val="16"/>
        <w:szCs w:val="16"/>
      </w:rPr>
      <w:t xml:space="preserve">     </w:t>
    </w:r>
    <w:r w:rsidR="002E3039">
      <w:rPr>
        <w:sz w:val="16"/>
        <w:szCs w:val="16"/>
      </w:rPr>
      <w:t xml:space="preserve">             </w:t>
    </w:r>
    <w:r w:rsidR="002E3039" w:rsidRPr="008A110C">
      <w:rPr>
        <w:sz w:val="16"/>
        <w:szCs w:val="16"/>
      </w:rPr>
      <w:t xml:space="preserve"> </w:t>
    </w:r>
    <w:r w:rsidR="00725F53" w:rsidRPr="00725F53">
      <w:rPr>
        <w:sz w:val="16"/>
        <w:szCs w:val="16"/>
      </w:rPr>
      <w:t xml:space="preserve">Page </w:t>
    </w:r>
    <w:r w:rsidR="00725F53" w:rsidRPr="00725F53">
      <w:rPr>
        <w:b/>
        <w:bCs/>
        <w:sz w:val="16"/>
        <w:szCs w:val="16"/>
      </w:rPr>
      <w:fldChar w:fldCharType="begin"/>
    </w:r>
    <w:r w:rsidR="00725F53" w:rsidRPr="00725F53">
      <w:rPr>
        <w:b/>
        <w:bCs/>
        <w:sz w:val="16"/>
        <w:szCs w:val="16"/>
      </w:rPr>
      <w:instrText xml:space="preserve"> PAGE  \* Arabic  \* MERGEFORMAT </w:instrText>
    </w:r>
    <w:r w:rsidR="00725F53" w:rsidRPr="00725F53">
      <w:rPr>
        <w:b/>
        <w:bCs/>
        <w:sz w:val="16"/>
        <w:szCs w:val="16"/>
      </w:rPr>
      <w:fldChar w:fldCharType="separate"/>
    </w:r>
    <w:r w:rsidR="00725F53" w:rsidRPr="00725F53">
      <w:rPr>
        <w:b/>
        <w:bCs/>
        <w:noProof/>
        <w:sz w:val="16"/>
        <w:szCs w:val="16"/>
      </w:rPr>
      <w:t>1</w:t>
    </w:r>
    <w:r w:rsidR="00725F53" w:rsidRPr="00725F53">
      <w:rPr>
        <w:b/>
        <w:bCs/>
        <w:sz w:val="16"/>
        <w:szCs w:val="16"/>
      </w:rPr>
      <w:fldChar w:fldCharType="end"/>
    </w:r>
    <w:r w:rsidR="00725F53" w:rsidRPr="00725F53">
      <w:rPr>
        <w:sz w:val="16"/>
        <w:szCs w:val="16"/>
      </w:rPr>
      <w:t xml:space="preserve"> of </w:t>
    </w:r>
    <w:r w:rsidR="00725F53" w:rsidRPr="00725F53">
      <w:rPr>
        <w:b/>
        <w:bCs/>
        <w:sz w:val="16"/>
        <w:szCs w:val="16"/>
      </w:rPr>
      <w:fldChar w:fldCharType="begin"/>
    </w:r>
    <w:r w:rsidR="00725F53" w:rsidRPr="00725F53">
      <w:rPr>
        <w:b/>
        <w:bCs/>
        <w:sz w:val="16"/>
        <w:szCs w:val="16"/>
      </w:rPr>
      <w:instrText xml:space="preserve"> NUMPAGES  \* Arabic  \* MERGEFORMAT </w:instrText>
    </w:r>
    <w:r w:rsidR="00725F53" w:rsidRPr="00725F53">
      <w:rPr>
        <w:b/>
        <w:bCs/>
        <w:sz w:val="16"/>
        <w:szCs w:val="16"/>
      </w:rPr>
      <w:fldChar w:fldCharType="separate"/>
    </w:r>
    <w:r w:rsidR="00725F53" w:rsidRPr="00725F53">
      <w:rPr>
        <w:b/>
        <w:bCs/>
        <w:noProof/>
        <w:sz w:val="16"/>
        <w:szCs w:val="16"/>
      </w:rPr>
      <w:t>2</w:t>
    </w:r>
    <w:r w:rsidR="00725F53" w:rsidRPr="00725F53"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9B318" w14:textId="77777777" w:rsidR="00C90E3D" w:rsidRDefault="00C90E3D" w:rsidP="00D37017">
      <w:r>
        <w:separator/>
      </w:r>
    </w:p>
  </w:footnote>
  <w:footnote w:type="continuationSeparator" w:id="0">
    <w:p w14:paraId="39D56B92" w14:textId="77777777" w:rsidR="00C90E3D" w:rsidRDefault="00C90E3D" w:rsidP="00D37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bottomFromText="288" w:horzAnchor="margin" w:tblpY="1"/>
      <w:tblOverlap w:val="never"/>
      <w:tblW w:w="104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580"/>
      <w:gridCol w:w="4860"/>
    </w:tblGrid>
    <w:tr w:rsidR="00341A9B" w14:paraId="0EAD9E6C" w14:textId="77777777" w:rsidTr="00735195">
      <w:trPr>
        <w:trHeight w:val="1080"/>
      </w:trPr>
      <w:sdt>
        <w:sdtPr>
          <w:alias w:val="Logo"/>
          <w:tag w:val="Logo"/>
          <w:id w:val="-1934657963"/>
          <w:lock w:val="sdtContentLocked"/>
          <w:placeholder>
            <w:docPart w:val="A29CC8079F174AFEBE399B68B99EBCEF"/>
          </w:placeholder>
          <w:showingPlcHdr/>
          <w15:appearance w15:val="hidden"/>
        </w:sdtPr>
        <w:sdtEndPr/>
        <w:sdtContent>
          <w:tc>
            <w:tcPr>
              <w:tcW w:w="5580" w:type="dxa"/>
            </w:tcPr>
            <w:p w14:paraId="76381B3A" w14:textId="77777777" w:rsidR="00341A9B" w:rsidRDefault="00341A9B" w:rsidP="00A3509D">
              <w:r>
                <w:rPr>
                  <w:noProof/>
                </w:rPr>
                <w:drawing>
                  <wp:inline distT="0" distB="0" distL="0" distR="0" wp14:anchorId="0363703B" wp14:editId="18D54C5F">
                    <wp:extent cx="1571682" cy="455098"/>
                    <wp:effectExtent l="0" t="0" r="0" b="2540"/>
                    <wp:docPr id="3" name="Graphic 3" descr="Optum logo.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Graphic 2" descr="Optum logo."/>
                            <pic:cNvPicPr/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658041" cy="480104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  <w:tc>
        <w:tcPr>
          <w:tcW w:w="4860" w:type="dxa"/>
        </w:tcPr>
        <w:p w14:paraId="617989F0" w14:textId="3771B272" w:rsidR="00341A9B" w:rsidRPr="00BB05A8" w:rsidRDefault="00DE58FD" w:rsidP="00A54697">
          <w:pPr>
            <w:jc w:val="right"/>
            <w:rPr>
              <w:b/>
              <w:bCs/>
              <w:color w:val="3D3C38"/>
              <w:sz w:val="32"/>
              <w:szCs w:val="32"/>
            </w:rPr>
          </w:pPr>
          <w:r w:rsidRPr="00BB05A8">
            <w:rPr>
              <w:b/>
              <w:bCs/>
              <w:color w:val="3D3C38"/>
              <w:sz w:val="32"/>
              <w:szCs w:val="32"/>
            </w:rPr>
            <w:t xml:space="preserve">Concurrent Review </w:t>
          </w:r>
          <w:r w:rsidR="00C319DA" w:rsidRPr="00BB05A8">
            <w:rPr>
              <w:b/>
              <w:bCs/>
              <w:color w:val="3D3C38"/>
              <w:sz w:val="32"/>
              <w:szCs w:val="32"/>
            </w:rPr>
            <w:t xml:space="preserve">Form </w:t>
          </w:r>
          <w:r w:rsidRPr="00BB05A8">
            <w:rPr>
              <w:b/>
              <w:bCs/>
              <w:color w:val="3D3C38"/>
              <w:sz w:val="32"/>
              <w:szCs w:val="32"/>
            </w:rPr>
            <w:t xml:space="preserve">for </w:t>
          </w:r>
          <w:r w:rsidR="002B0C94" w:rsidRPr="00BB05A8">
            <w:rPr>
              <w:b/>
              <w:bCs/>
              <w:color w:val="3D3C38"/>
              <w:sz w:val="32"/>
              <w:szCs w:val="32"/>
            </w:rPr>
            <w:t>Skilled Nursing Facilities</w:t>
          </w:r>
        </w:p>
      </w:tc>
    </w:tr>
  </w:tbl>
  <w:p w14:paraId="35A34DBB" w14:textId="77777777" w:rsidR="00A3509D" w:rsidRDefault="00A35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BB02E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B465B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E45995"/>
    <w:multiLevelType w:val="hybridMultilevel"/>
    <w:tmpl w:val="DC9CE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86D73"/>
    <w:multiLevelType w:val="hybridMultilevel"/>
    <w:tmpl w:val="6E0649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96599"/>
    <w:multiLevelType w:val="hybridMultilevel"/>
    <w:tmpl w:val="C9460118"/>
    <w:lvl w:ilvl="0" w:tplc="254404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A5A5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633B6"/>
    <w:multiLevelType w:val="multilevel"/>
    <w:tmpl w:val="27AE8EE2"/>
    <w:lvl w:ilvl="0">
      <w:start w:val="1"/>
      <w:numFmt w:val="decimal"/>
      <w:pStyle w:val="ListNumber"/>
      <w:lvlText w:val="%1."/>
      <w:lvlJc w:val="left"/>
      <w:pPr>
        <w:ind w:left="461" w:hanging="27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5" w:hanging="27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09" w:hanging="274"/>
      </w:pPr>
      <w:rPr>
        <w:rFonts w:hint="default"/>
        <w:color w:val="5A5A5A" w:themeColor="accent1"/>
      </w:rPr>
    </w:lvl>
    <w:lvl w:ilvl="3">
      <w:start w:val="1"/>
      <w:numFmt w:val="upperLetter"/>
      <w:lvlText w:val="%4."/>
      <w:lvlJc w:val="left"/>
      <w:pPr>
        <w:ind w:left="1283" w:hanging="274"/>
      </w:pPr>
      <w:rPr>
        <w:rFonts w:hint="default"/>
        <w:color w:val="5A5A5A" w:themeColor="accent1"/>
      </w:rPr>
    </w:lvl>
    <w:lvl w:ilvl="4">
      <w:start w:val="1"/>
      <w:numFmt w:val="lowerLetter"/>
      <w:lvlText w:val="(%5)"/>
      <w:lvlJc w:val="left"/>
      <w:pPr>
        <w:ind w:left="1557" w:hanging="27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31" w:hanging="27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05" w:hanging="27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379" w:hanging="27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653" w:hanging="274"/>
      </w:pPr>
      <w:rPr>
        <w:rFonts w:hint="default"/>
      </w:rPr>
    </w:lvl>
  </w:abstractNum>
  <w:abstractNum w:abstractNumId="6" w15:restartNumberingAfterBreak="0">
    <w:nsid w:val="1AE20B2E"/>
    <w:multiLevelType w:val="hybridMultilevel"/>
    <w:tmpl w:val="1F542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C649A"/>
    <w:multiLevelType w:val="hybridMultilevel"/>
    <w:tmpl w:val="C6E48AC0"/>
    <w:lvl w:ilvl="0" w:tplc="3E8A7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C36E5"/>
    <w:multiLevelType w:val="hybridMultilevel"/>
    <w:tmpl w:val="895282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A1152"/>
    <w:multiLevelType w:val="hybridMultilevel"/>
    <w:tmpl w:val="BF720862"/>
    <w:lvl w:ilvl="0" w:tplc="DF8C77A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876ED"/>
    <w:multiLevelType w:val="hybridMultilevel"/>
    <w:tmpl w:val="831662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9A08B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F15CF7"/>
    <w:multiLevelType w:val="hybridMultilevel"/>
    <w:tmpl w:val="4EC673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BBE3819"/>
    <w:multiLevelType w:val="multilevel"/>
    <w:tmpl w:val="57C47BEC"/>
    <w:lvl w:ilvl="0">
      <w:start w:val="1"/>
      <w:numFmt w:val="bullet"/>
      <w:lvlText w:val="•"/>
      <w:lvlJc w:val="left"/>
      <w:pPr>
        <w:ind w:left="374" w:hanging="187"/>
      </w:pPr>
      <w:rPr>
        <w:rFonts w:ascii="Arial" w:hAnsi="Arial" w:hint="default"/>
        <w:color w:val="5A5A5A" w:themeColor="accent1"/>
      </w:rPr>
    </w:lvl>
    <w:lvl w:ilvl="1">
      <w:start w:val="1"/>
      <w:numFmt w:val="lowerLetter"/>
      <w:lvlText w:val="%2)"/>
      <w:lvlJc w:val="left"/>
      <w:pPr>
        <w:ind w:left="561" w:hanging="18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748" w:hanging="18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35" w:hanging="18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22" w:hanging="18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09" w:hanging="18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96" w:hanging="18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83" w:hanging="18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870" w:hanging="187"/>
      </w:pPr>
      <w:rPr>
        <w:rFonts w:hint="default"/>
      </w:rPr>
    </w:lvl>
  </w:abstractNum>
  <w:abstractNum w:abstractNumId="14" w15:restartNumberingAfterBreak="0">
    <w:nsid w:val="3E3C3CD7"/>
    <w:multiLevelType w:val="hybridMultilevel"/>
    <w:tmpl w:val="2722C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01128"/>
    <w:multiLevelType w:val="hybridMultilevel"/>
    <w:tmpl w:val="C5303D7E"/>
    <w:lvl w:ilvl="0" w:tplc="254404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A5A5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3E546F"/>
    <w:multiLevelType w:val="hybridMultilevel"/>
    <w:tmpl w:val="014AC5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6F4F43"/>
    <w:multiLevelType w:val="multilevel"/>
    <w:tmpl w:val="C696E2F4"/>
    <w:styleLink w:val="Style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5A5A5A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2462B1"/>
    <w:multiLevelType w:val="hybridMultilevel"/>
    <w:tmpl w:val="9FFCF870"/>
    <w:lvl w:ilvl="0" w:tplc="7C6EE70A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D58D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1937E98"/>
    <w:multiLevelType w:val="hybridMultilevel"/>
    <w:tmpl w:val="BD82A91A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68170A1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C4E329C"/>
    <w:multiLevelType w:val="multilevel"/>
    <w:tmpl w:val="C2E2033A"/>
    <w:lvl w:ilvl="0">
      <w:start w:val="1"/>
      <w:numFmt w:val="bullet"/>
      <w:pStyle w:val="ListBullet"/>
      <w:lvlText w:val="•"/>
      <w:lvlJc w:val="left"/>
      <w:pPr>
        <w:ind w:left="374" w:hanging="187"/>
      </w:pPr>
      <w:rPr>
        <w:rFonts w:ascii="Arial" w:hAnsi="Arial" w:hint="default"/>
        <w:color w:val="5A5A5A" w:themeColor="accent1"/>
      </w:rPr>
    </w:lvl>
    <w:lvl w:ilvl="1">
      <w:start w:val="1"/>
      <w:numFmt w:val="bullet"/>
      <w:lvlText w:val="–"/>
      <w:lvlJc w:val="left"/>
      <w:pPr>
        <w:ind w:left="561" w:hanging="187"/>
      </w:pPr>
      <w:rPr>
        <w:rFonts w:ascii="Arial" w:hAnsi="Arial" w:hint="default"/>
        <w:color w:val="5A5A5A" w:themeColor="accent1"/>
      </w:rPr>
    </w:lvl>
    <w:lvl w:ilvl="2">
      <w:start w:val="1"/>
      <w:numFmt w:val="bullet"/>
      <w:lvlText w:val="•"/>
      <w:lvlJc w:val="left"/>
      <w:pPr>
        <w:ind w:left="748" w:hanging="187"/>
      </w:pPr>
      <w:rPr>
        <w:rFonts w:ascii="Arial" w:hAnsi="Arial" w:hint="default"/>
        <w:color w:val="5A5A5A" w:themeColor="accent1"/>
      </w:rPr>
    </w:lvl>
    <w:lvl w:ilvl="3">
      <w:start w:val="1"/>
      <w:numFmt w:val="bullet"/>
      <w:lvlText w:val="–"/>
      <w:lvlJc w:val="left"/>
      <w:pPr>
        <w:ind w:left="935" w:hanging="187"/>
      </w:pPr>
      <w:rPr>
        <w:rFonts w:ascii="Arial" w:hAnsi="Arial" w:hint="default"/>
        <w:color w:val="5A5A5A" w:themeColor="accent1"/>
      </w:rPr>
    </w:lvl>
    <w:lvl w:ilvl="4">
      <w:start w:val="1"/>
      <w:numFmt w:val="lowerLetter"/>
      <w:lvlText w:val="(%5)"/>
      <w:lvlJc w:val="left"/>
      <w:pPr>
        <w:ind w:left="1122" w:hanging="18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09" w:hanging="18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96" w:hanging="18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83" w:hanging="18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870" w:hanging="187"/>
      </w:pPr>
      <w:rPr>
        <w:rFonts w:hint="default"/>
      </w:rPr>
    </w:lvl>
  </w:abstractNum>
  <w:abstractNum w:abstractNumId="23" w15:restartNumberingAfterBreak="0">
    <w:nsid w:val="70CC193B"/>
    <w:multiLevelType w:val="multilevel"/>
    <w:tmpl w:val="0409001D"/>
    <w:styleLink w:val="Style2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5A5A5A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8C157F2"/>
    <w:multiLevelType w:val="hybridMultilevel"/>
    <w:tmpl w:val="0FC2C5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46388E"/>
    <w:multiLevelType w:val="hybridMultilevel"/>
    <w:tmpl w:val="E10C45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778447">
    <w:abstractNumId w:val="1"/>
  </w:num>
  <w:num w:numId="2" w16cid:durableId="1549610743">
    <w:abstractNumId w:val="5"/>
  </w:num>
  <w:num w:numId="3" w16cid:durableId="891113371">
    <w:abstractNumId w:val="17"/>
  </w:num>
  <w:num w:numId="4" w16cid:durableId="550531333">
    <w:abstractNumId w:val="13"/>
  </w:num>
  <w:num w:numId="5" w16cid:durableId="689525377">
    <w:abstractNumId w:val="23"/>
  </w:num>
  <w:num w:numId="6" w16cid:durableId="1895659930">
    <w:abstractNumId w:val="21"/>
  </w:num>
  <w:num w:numId="7" w16cid:durableId="1101678248">
    <w:abstractNumId w:val="11"/>
  </w:num>
  <w:num w:numId="8" w16cid:durableId="838497780">
    <w:abstractNumId w:val="19"/>
  </w:num>
  <w:num w:numId="9" w16cid:durableId="121119535">
    <w:abstractNumId w:val="22"/>
  </w:num>
  <w:num w:numId="10" w16cid:durableId="146946966">
    <w:abstractNumId w:val="0"/>
  </w:num>
  <w:num w:numId="11" w16cid:durableId="767774819">
    <w:abstractNumId w:val="2"/>
  </w:num>
  <w:num w:numId="12" w16cid:durableId="288512379">
    <w:abstractNumId w:val="6"/>
  </w:num>
  <w:num w:numId="13" w16cid:durableId="1551771468">
    <w:abstractNumId w:val="15"/>
  </w:num>
  <w:num w:numId="14" w16cid:durableId="265622706">
    <w:abstractNumId w:val="3"/>
  </w:num>
  <w:num w:numId="15" w16cid:durableId="932476228">
    <w:abstractNumId w:val="14"/>
  </w:num>
  <w:num w:numId="16" w16cid:durableId="1837647092">
    <w:abstractNumId w:val="4"/>
  </w:num>
  <w:num w:numId="17" w16cid:durableId="914315169">
    <w:abstractNumId w:val="24"/>
  </w:num>
  <w:num w:numId="18" w16cid:durableId="438767852">
    <w:abstractNumId w:val="20"/>
  </w:num>
  <w:num w:numId="19" w16cid:durableId="491724985">
    <w:abstractNumId w:val="7"/>
  </w:num>
  <w:num w:numId="20" w16cid:durableId="1520465228">
    <w:abstractNumId w:val="9"/>
  </w:num>
  <w:num w:numId="21" w16cid:durableId="1575311975">
    <w:abstractNumId w:val="25"/>
  </w:num>
  <w:num w:numId="22" w16cid:durableId="2074421844">
    <w:abstractNumId w:val="16"/>
  </w:num>
  <w:num w:numId="23" w16cid:durableId="835653470">
    <w:abstractNumId w:val="8"/>
  </w:num>
  <w:num w:numId="24" w16cid:durableId="1965384020">
    <w:abstractNumId w:val="10"/>
  </w:num>
  <w:num w:numId="25" w16cid:durableId="1306395849">
    <w:abstractNumId w:val="12"/>
  </w:num>
  <w:num w:numId="26" w16cid:durableId="6975099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moveDateAndTime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styleLockThem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6E1"/>
    <w:rsid w:val="00003B2E"/>
    <w:rsid w:val="00005436"/>
    <w:rsid w:val="00021A31"/>
    <w:rsid w:val="000357F8"/>
    <w:rsid w:val="00036995"/>
    <w:rsid w:val="00044391"/>
    <w:rsid w:val="000520E4"/>
    <w:rsid w:val="0008619D"/>
    <w:rsid w:val="00093360"/>
    <w:rsid w:val="00094AFA"/>
    <w:rsid w:val="0009709E"/>
    <w:rsid w:val="000A0EB3"/>
    <w:rsid w:val="000A11E7"/>
    <w:rsid w:val="000A234B"/>
    <w:rsid w:val="000A39AF"/>
    <w:rsid w:val="000C38EE"/>
    <w:rsid w:val="000C4E1F"/>
    <w:rsid w:val="000D3411"/>
    <w:rsid w:val="000D394F"/>
    <w:rsid w:val="000F75EA"/>
    <w:rsid w:val="00100DE5"/>
    <w:rsid w:val="00114071"/>
    <w:rsid w:val="001174AE"/>
    <w:rsid w:val="0014347F"/>
    <w:rsid w:val="00143934"/>
    <w:rsid w:val="00151861"/>
    <w:rsid w:val="00165BBC"/>
    <w:rsid w:val="001A7503"/>
    <w:rsid w:val="001A7760"/>
    <w:rsid w:val="001B2CD5"/>
    <w:rsid w:val="001B4709"/>
    <w:rsid w:val="001C64CC"/>
    <w:rsid w:val="001C75B7"/>
    <w:rsid w:val="001D25E5"/>
    <w:rsid w:val="001D6657"/>
    <w:rsid w:val="00234A96"/>
    <w:rsid w:val="00236358"/>
    <w:rsid w:val="00240544"/>
    <w:rsid w:val="00240FBE"/>
    <w:rsid w:val="00252A5D"/>
    <w:rsid w:val="0026552F"/>
    <w:rsid w:val="0027774A"/>
    <w:rsid w:val="0028564F"/>
    <w:rsid w:val="00285B0F"/>
    <w:rsid w:val="002A5F82"/>
    <w:rsid w:val="002A718F"/>
    <w:rsid w:val="002B0C94"/>
    <w:rsid w:val="002D1128"/>
    <w:rsid w:val="002E0C2E"/>
    <w:rsid w:val="002E2A75"/>
    <w:rsid w:val="002E3039"/>
    <w:rsid w:val="002E5C1A"/>
    <w:rsid w:val="002F5C57"/>
    <w:rsid w:val="00300EBF"/>
    <w:rsid w:val="003158F8"/>
    <w:rsid w:val="00316E55"/>
    <w:rsid w:val="00320476"/>
    <w:rsid w:val="00324C3A"/>
    <w:rsid w:val="003366F9"/>
    <w:rsid w:val="00341A9B"/>
    <w:rsid w:val="00344DCE"/>
    <w:rsid w:val="003534A6"/>
    <w:rsid w:val="00360C43"/>
    <w:rsid w:val="003767DC"/>
    <w:rsid w:val="00381041"/>
    <w:rsid w:val="0038173D"/>
    <w:rsid w:val="00384D6A"/>
    <w:rsid w:val="003A4E9E"/>
    <w:rsid w:val="003A5A5C"/>
    <w:rsid w:val="003A5DA0"/>
    <w:rsid w:val="003A757A"/>
    <w:rsid w:val="003C45F6"/>
    <w:rsid w:val="003C7934"/>
    <w:rsid w:val="003D1B86"/>
    <w:rsid w:val="003E6512"/>
    <w:rsid w:val="003E7A7A"/>
    <w:rsid w:val="00412A4E"/>
    <w:rsid w:val="004303CC"/>
    <w:rsid w:val="00433A5A"/>
    <w:rsid w:val="00447C6E"/>
    <w:rsid w:val="00487200"/>
    <w:rsid w:val="00492ACC"/>
    <w:rsid w:val="00493792"/>
    <w:rsid w:val="004A7D74"/>
    <w:rsid w:val="004B0FD9"/>
    <w:rsid w:val="004B1BC3"/>
    <w:rsid w:val="004C44A8"/>
    <w:rsid w:val="004D3BEF"/>
    <w:rsid w:val="004D3D04"/>
    <w:rsid w:val="004F4C90"/>
    <w:rsid w:val="00503EFA"/>
    <w:rsid w:val="00506C7A"/>
    <w:rsid w:val="0051292B"/>
    <w:rsid w:val="0051385D"/>
    <w:rsid w:val="00541683"/>
    <w:rsid w:val="0054208D"/>
    <w:rsid w:val="00546F07"/>
    <w:rsid w:val="0055272A"/>
    <w:rsid w:val="0055725E"/>
    <w:rsid w:val="00571E89"/>
    <w:rsid w:val="00590521"/>
    <w:rsid w:val="005A1CEF"/>
    <w:rsid w:val="005A210A"/>
    <w:rsid w:val="005A59BA"/>
    <w:rsid w:val="005A7912"/>
    <w:rsid w:val="005C571E"/>
    <w:rsid w:val="005C61CE"/>
    <w:rsid w:val="005C6A3F"/>
    <w:rsid w:val="005D5291"/>
    <w:rsid w:val="005D7F92"/>
    <w:rsid w:val="005E05F8"/>
    <w:rsid w:val="005E531B"/>
    <w:rsid w:val="005E765C"/>
    <w:rsid w:val="005F52D9"/>
    <w:rsid w:val="00602C53"/>
    <w:rsid w:val="00607A44"/>
    <w:rsid w:val="00610A2E"/>
    <w:rsid w:val="006129F2"/>
    <w:rsid w:val="00613E30"/>
    <w:rsid w:val="006242C5"/>
    <w:rsid w:val="00634AA9"/>
    <w:rsid w:val="00634E32"/>
    <w:rsid w:val="00642BED"/>
    <w:rsid w:val="00673D8C"/>
    <w:rsid w:val="00674D51"/>
    <w:rsid w:val="006767F4"/>
    <w:rsid w:val="006A719E"/>
    <w:rsid w:val="006B0DC2"/>
    <w:rsid w:val="006B1AE4"/>
    <w:rsid w:val="006B26B7"/>
    <w:rsid w:val="006B3262"/>
    <w:rsid w:val="006B5B3E"/>
    <w:rsid w:val="006C3BFE"/>
    <w:rsid w:val="006E31A6"/>
    <w:rsid w:val="006E69E4"/>
    <w:rsid w:val="006F5AF4"/>
    <w:rsid w:val="00701903"/>
    <w:rsid w:val="00702935"/>
    <w:rsid w:val="00712789"/>
    <w:rsid w:val="007236F2"/>
    <w:rsid w:val="00725F53"/>
    <w:rsid w:val="00735195"/>
    <w:rsid w:val="00747F83"/>
    <w:rsid w:val="00752322"/>
    <w:rsid w:val="00767615"/>
    <w:rsid w:val="00774784"/>
    <w:rsid w:val="00776309"/>
    <w:rsid w:val="007C23B6"/>
    <w:rsid w:val="007D0619"/>
    <w:rsid w:val="007D0655"/>
    <w:rsid w:val="007D65FE"/>
    <w:rsid w:val="007E1C4F"/>
    <w:rsid w:val="00803945"/>
    <w:rsid w:val="008054D3"/>
    <w:rsid w:val="008123F3"/>
    <w:rsid w:val="00815B99"/>
    <w:rsid w:val="00816549"/>
    <w:rsid w:val="008203A9"/>
    <w:rsid w:val="00844A03"/>
    <w:rsid w:val="00851E9B"/>
    <w:rsid w:val="008644C2"/>
    <w:rsid w:val="00866AB3"/>
    <w:rsid w:val="00883FB0"/>
    <w:rsid w:val="00893730"/>
    <w:rsid w:val="008966E1"/>
    <w:rsid w:val="008A00E7"/>
    <w:rsid w:val="008A110C"/>
    <w:rsid w:val="008A26FC"/>
    <w:rsid w:val="008B0E2D"/>
    <w:rsid w:val="008C3AC4"/>
    <w:rsid w:val="008D2B9F"/>
    <w:rsid w:val="008D6AAC"/>
    <w:rsid w:val="009026AD"/>
    <w:rsid w:val="00925737"/>
    <w:rsid w:val="00943014"/>
    <w:rsid w:val="009540C7"/>
    <w:rsid w:val="00955AFB"/>
    <w:rsid w:val="00961E42"/>
    <w:rsid w:val="009651B5"/>
    <w:rsid w:val="00967BDD"/>
    <w:rsid w:val="00976F64"/>
    <w:rsid w:val="009844F9"/>
    <w:rsid w:val="00985072"/>
    <w:rsid w:val="00985DF6"/>
    <w:rsid w:val="009870E7"/>
    <w:rsid w:val="00990813"/>
    <w:rsid w:val="00992186"/>
    <w:rsid w:val="0099388E"/>
    <w:rsid w:val="009A7030"/>
    <w:rsid w:val="009B3A46"/>
    <w:rsid w:val="009B5BB6"/>
    <w:rsid w:val="009B6F96"/>
    <w:rsid w:val="009D1637"/>
    <w:rsid w:val="009D4527"/>
    <w:rsid w:val="009E636D"/>
    <w:rsid w:val="00A030A5"/>
    <w:rsid w:val="00A0381C"/>
    <w:rsid w:val="00A1196E"/>
    <w:rsid w:val="00A139EA"/>
    <w:rsid w:val="00A169AD"/>
    <w:rsid w:val="00A3509D"/>
    <w:rsid w:val="00A3522F"/>
    <w:rsid w:val="00A413B8"/>
    <w:rsid w:val="00A416DA"/>
    <w:rsid w:val="00A45857"/>
    <w:rsid w:val="00A54697"/>
    <w:rsid w:val="00A60931"/>
    <w:rsid w:val="00A65AE8"/>
    <w:rsid w:val="00A90CE4"/>
    <w:rsid w:val="00A91144"/>
    <w:rsid w:val="00A93A8B"/>
    <w:rsid w:val="00AA0E83"/>
    <w:rsid w:val="00AA7061"/>
    <w:rsid w:val="00AB00EF"/>
    <w:rsid w:val="00AB0B2A"/>
    <w:rsid w:val="00AB17CC"/>
    <w:rsid w:val="00AC13CA"/>
    <w:rsid w:val="00AD1E53"/>
    <w:rsid w:val="00AD2518"/>
    <w:rsid w:val="00AE375C"/>
    <w:rsid w:val="00AE5F92"/>
    <w:rsid w:val="00AE6D18"/>
    <w:rsid w:val="00AF00A7"/>
    <w:rsid w:val="00B037FC"/>
    <w:rsid w:val="00B13A78"/>
    <w:rsid w:val="00B14494"/>
    <w:rsid w:val="00B15443"/>
    <w:rsid w:val="00B21B80"/>
    <w:rsid w:val="00B46F14"/>
    <w:rsid w:val="00B53061"/>
    <w:rsid w:val="00B57BAC"/>
    <w:rsid w:val="00B61096"/>
    <w:rsid w:val="00B6628B"/>
    <w:rsid w:val="00B70C51"/>
    <w:rsid w:val="00B717B4"/>
    <w:rsid w:val="00B83BFC"/>
    <w:rsid w:val="00B901A6"/>
    <w:rsid w:val="00BA0DB2"/>
    <w:rsid w:val="00BB05A8"/>
    <w:rsid w:val="00BC6D9E"/>
    <w:rsid w:val="00BE2DF9"/>
    <w:rsid w:val="00BE388C"/>
    <w:rsid w:val="00C1356F"/>
    <w:rsid w:val="00C229A5"/>
    <w:rsid w:val="00C30F02"/>
    <w:rsid w:val="00C319DA"/>
    <w:rsid w:val="00C32236"/>
    <w:rsid w:val="00C3535A"/>
    <w:rsid w:val="00C37AE3"/>
    <w:rsid w:val="00C417CA"/>
    <w:rsid w:val="00C4189A"/>
    <w:rsid w:val="00C4269C"/>
    <w:rsid w:val="00C468BD"/>
    <w:rsid w:val="00C514F8"/>
    <w:rsid w:val="00C516E1"/>
    <w:rsid w:val="00C53009"/>
    <w:rsid w:val="00C56EDB"/>
    <w:rsid w:val="00C659C6"/>
    <w:rsid w:val="00C762A0"/>
    <w:rsid w:val="00C90E3D"/>
    <w:rsid w:val="00C92A11"/>
    <w:rsid w:val="00C92C9D"/>
    <w:rsid w:val="00CA0438"/>
    <w:rsid w:val="00CB0F42"/>
    <w:rsid w:val="00CB15EA"/>
    <w:rsid w:val="00CB53EC"/>
    <w:rsid w:val="00CC2098"/>
    <w:rsid w:val="00CE6390"/>
    <w:rsid w:val="00CE7FC8"/>
    <w:rsid w:val="00D04806"/>
    <w:rsid w:val="00D117B9"/>
    <w:rsid w:val="00D30B9E"/>
    <w:rsid w:val="00D33FCB"/>
    <w:rsid w:val="00D37017"/>
    <w:rsid w:val="00D42475"/>
    <w:rsid w:val="00D4775F"/>
    <w:rsid w:val="00D52133"/>
    <w:rsid w:val="00D55CB0"/>
    <w:rsid w:val="00D77817"/>
    <w:rsid w:val="00D77CAD"/>
    <w:rsid w:val="00D77DA7"/>
    <w:rsid w:val="00D929F4"/>
    <w:rsid w:val="00D940E2"/>
    <w:rsid w:val="00DA7A4C"/>
    <w:rsid w:val="00DB1658"/>
    <w:rsid w:val="00DB3E87"/>
    <w:rsid w:val="00DC2F7B"/>
    <w:rsid w:val="00DE58FD"/>
    <w:rsid w:val="00DF265F"/>
    <w:rsid w:val="00E3791A"/>
    <w:rsid w:val="00E5381A"/>
    <w:rsid w:val="00E563E5"/>
    <w:rsid w:val="00E60564"/>
    <w:rsid w:val="00E6102B"/>
    <w:rsid w:val="00E62BE9"/>
    <w:rsid w:val="00E65382"/>
    <w:rsid w:val="00E716C7"/>
    <w:rsid w:val="00E93A10"/>
    <w:rsid w:val="00E94BBF"/>
    <w:rsid w:val="00E9773C"/>
    <w:rsid w:val="00EA0D00"/>
    <w:rsid w:val="00EA7CC4"/>
    <w:rsid w:val="00EB0B72"/>
    <w:rsid w:val="00EC006E"/>
    <w:rsid w:val="00ED6E9F"/>
    <w:rsid w:val="00ED72CE"/>
    <w:rsid w:val="00EE4F37"/>
    <w:rsid w:val="00EE6D72"/>
    <w:rsid w:val="00EF2885"/>
    <w:rsid w:val="00EF6C3C"/>
    <w:rsid w:val="00F00932"/>
    <w:rsid w:val="00F127CC"/>
    <w:rsid w:val="00F166D6"/>
    <w:rsid w:val="00F16F84"/>
    <w:rsid w:val="00F57589"/>
    <w:rsid w:val="00F6332B"/>
    <w:rsid w:val="00F6445D"/>
    <w:rsid w:val="00F738EB"/>
    <w:rsid w:val="00F85C7C"/>
    <w:rsid w:val="00F91F95"/>
    <w:rsid w:val="00FA6D38"/>
    <w:rsid w:val="00FA799D"/>
    <w:rsid w:val="00FB7D9D"/>
    <w:rsid w:val="00FC26A2"/>
    <w:rsid w:val="00FC6150"/>
    <w:rsid w:val="00FC683D"/>
    <w:rsid w:val="00FD2527"/>
    <w:rsid w:val="00FD5F9F"/>
    <w:rsid w:val="00FE4CAC"/>
    <w:rsid w:val="00FF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AB3358"/>
  <w15:chartTrackingRefBased/>
  <w15:docId w15:val="{396EF2DD-1926-4458-8F38-0BD66250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color w:val="5A5A5A" w:themeColor="text1"/>
        <w:lang w:val="en-US" w:eastAsia="en-US" w:bidi="ar-SA"/>
      </w:rPr>
    </w:rPrDefault>
    <w:pPrDefault>
      <w:pPr>
        <w:spacing w:before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uiPriority="9" w:qFormat="1"/>
    <w:lsdException w:name="heading 5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aliases w:val="O - Normal"/>
    <w:uiPriority w:val="13"/>
    <w:qFormat/>
    <w:rsid w:val="00AA7061"/>
    <w:pPr>
      <w:suppressAutoHyphens/>
      <w:spacing w:before="0" w:line="240" w:lineRule="auto"/>
    </w:pPr>
  </w:style>
  <w:style w:type="paragraph" w:styleId="Heading4">
    <w:name w:val="heading 4"/>
    <w:aliases w:val="O - Heading 4 / Graphic Title"/>
    <w:basedOn w:val="Normal"/>
    <w:link w:val="Heading4Char"/>
    <w:qFormat/>
    <w:rsid w:val="00C4269C"/>
    <w:pPr>
      <w:keepNext/>
      <w:keepLines/>
      <w:spacing w:before="360" w:after="60"/>
      <w:outlineLvl w:val="3"/>
    </w:pPr>
    <w:rPr>
      <w:rFonts w:asciiTheme="majorHAnsi" w:eastAsiaTheme="majorEastAsia" w:hAnsiTheme="majorHAnsi" w:cstheme="majorBidi"/>
      <w:b/>
      <w:iCs/>
      <w:color w:val="002677" w:themeColor="accent6"/>
      <w:sz w:val="22"/>
    </w:rPr>
  </w:style>
  <w:style w:type="paragraph" w:styleId="Heading5">
    <w:name w:val="heading 5"/>
    <w:aliases w:val="O - Heading 5 / Graphic Subtitle"/>
    <w:basedOn w:val="Normal"/>
    <w:link w:val="Heading5Char"/>
    <w:qFormat/>
    <w:rsid w:val="000357F8"/>
    <w:pPr>
      <w:keepNext/>
      <w:keepLines/>
      <w:spacing w:before="60" w:after="60"/>
      <w:outlineLvl w:val="4"/>
    </w:pPr>
    <w:rPr>
      <w:rFonts w:asciiTheme="majorHAnsi" w:eastAsiaTheme="majorEastAsia" w:hAnsiTheme="majorHAnsi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aliases w:val="O - Heading 4 / Graphic Title Char"/>
    <w:basedOn w:val="DefaultParagraphFont"/>
    <w:link w:val="Heading4"/>
    <w:rsid w:val="00C417CA"/>
    <w:rPr>
      <w:rFonts w:asciiTheme="majorHAnsi" w:eastAsiaTheme="majorEastAsia" w:hAnsiTheme="majorHAnsi" w:cstheme="majorBidi"/>
      <w:b/>
      <w:iCs/>
      <w:color w:val="002677" w:themeColor="accent6"/>
      <w:sz w:val="22"/>
    </w:rPr>
  </w:style>
  <w:style w:type="paragraph" w:styleId="BodyText">
    <w:name w:val="Body Text"/>
    <w:aliases w:val="O - Body Text"/>
    <w:basedOn w:val="Normal"/>
    <w:link w:val="BodyTextChar"/>
    <w:uiPriority w:val="9"/>
    <w:rsid w:val="00C4269C"/>
    <w:pPr>
      <w:spacing w:before="160" w:line="264" w:lineRule="auto"/>
      <w:ind w:right="1080"/>
    </w:pPr>
  </w:style>
  <w:style w:type="character" w:customStyle="1" w:styleId="BodyTextChar">
    <w:name w:val="Body Text Char"/>
    <w:aliases w:val="O - Body Text Char"/>
    <w:basedOn w:val="DefaultParagraphFont"/>
    <w:link w:val="BodyText"/>
    <w:uiPriority w:val="9"/>
    <w:rsid w:val="00C417CA"/>
  </w:style>
  <w:style w:type="character" w:customStyle="1" w:styleId="Heading5Char">
    <w:name w:val="Heading 5 Char"/>
    <w:aliases w:val="O - Heading 5 / Graphic Subtitle Char"/>
    <w:basedOn w:val="DefaultParagraphFont"/>
    <w:link w:val="Heading5"/>
    <w:rsid w:val="00C417CA"/>
    <w:rPr>
      <w:rFonts w:asciiTheme="majorHAnsi" w:eastAsiaTheme="majorEastAsia" w:hAnsiTheme="majorHAnsi" w:cstheme="majorBidi"/>
      <w:i/>
    </w:rPr>
  </w:style>
  <w:style w:type="paragraph" w:styleId="ListBullet">
    <w:name w:val="List Bullet"/>
    <w:aliases w:val="O - Body Bullet List"/>
    <w:basedOn w:val="Normal"/>
    <w:uiPriority w:val="10"/>
    <w:rsid w:val="008054D3"/>
    <w:pPr>
      <w:numPr>
        <w:numId w:val="9"/>
      </w:numPr>
      <w:spacing w:before="100" w:line="264" w:lineRule="auto"/>
      <w:ind w:right="1080"/>
    </w:pPr>
  </w:style>
  <w:style w:type="paragraph" w:styleId="ListNumber">
    <w:name w:val="List Number"/>
    <w:aliases w:val="O - Body Number List"/>
    <w:basedOn w:val="Normal"/>
    <w:uiPriority w:val="12"/>
    <w:rsid w:val="008054D3"/>
    <w:pPr>
      <w:numPr>
        <w:numId w:val="2"/>
      </w:numPr>
      <w:spacing w:before="100" w:line="264" w:lineRule="auto"/>
      <w:ind w:right="1080"/>
    </w:pPr>
  </w:style>
  <w:style w:type="numbering" w:customStyle="1" w:styleId="Style1">
    <w:name w:val="Style1"/>
    <w:uiPriority w:val="99"/>
    <w:rsid w:val="00674D51"/>
    <w:pPr>
      <w:numPr>
        <w:numId w:val="3"/>
      </w:numPr>
    </w:pPr>
  </w:style>
  <w:style w:type="numbering" w:customStyle="1" w:styleId="Style2">
    <w:name w:val="Style2"/>
    <w:uiPriority w:val="99"/>
    <w:rsid w:val="00674D51"/>
    <w:pPr>
      <w:numPr>
        <w:numId w:val="5"/>
      </w:numPr>
    </w:pPr>
  </w:style>
  <w:style w:type="paragraph" w:styleId="ListParagraph">
    <w:name w:val="List Paragraph"/>
    <w:basedOn w:val="Normal"/>
    <w:uiPriority w:val="34"/>
    <w:qFormat/>
    <w:rsid w:val="008054D3"/>
    <w:pPr>
      <w:ind w:left="720"/>
      <w:contextualSpacing/>
    </w:pPr>
  </w:style>
  <w:style w:type="character" w:styleId="Hyperlink">
    <w:name w:val="Hyperlink"/>
    <w:aliases w:val="O - Hyperlink"/>
    <w:basedOn w:val="DefaultParagraphFont"/>
    <w:uiPriority w:val="99"/>
    <w:rsid w:val="008054D3"/>
    <w:rPr>
      <w:color w:val="196EC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D370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017"/>
  </w:style>
  <w:style w:type="paragraph" w:styleId="Footer">
    <w:name w:val="footer"/>
    <w:basedOn w:val="Normal"/>
    <w:link w:val="FooterChar"/>
    <w:uiPriority w:val="99"/>
    <w:rsid w:val="00D370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017"/>
  </w:style>
  <w:style w:type="table" w:styleId="TableGrid">
    <w:name w:val="Table Grid"/>
    <w:basedOn w:val="TableNormal"/>
    <w:uiPriority w:val="39"/>
    <w:rsid w:val="00A3509D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B0E2D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rsid w:val="003D1B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D1B8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1B8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D1B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1B8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3D1B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B86"/>
    <w:rPr>
      <w:rFonts w:ascii="Segoe UI" w:hAnsi="Segoe UI" w:cs="Segoe UI"/>
      <w:sz w:val="18"/>
      <w:szCs w:val="18"/>
    </w:rPr>
  </w:style>
  <w:style w:type="table" w:styleId="ListTable6Colorful">
    <w:name w:val="List Table 6 Colorful"/>
    <w:basedOn w:val="TableNormal"/>
    <w:uiPriority w:val="51"/>
    <w:rsid w:val="004303CC"/>
    <w:pPr>
      <w:spacing w:line="240" w:lineRule="auto"/>
    </w:pPr>
    <w:tblPr>
      <w:tblStyleRowBandSize w:val="1"/>
      <w:tblStyleColBandSize w:val="1"/>
      <w:tblBorders>
        <w:top w:val="single" w:sz="4" w:space="0" w:color="5A5A5A" w:themeColor="text1"/>
        <w:bottom w:val="single" w:sz="4" w:space="0" w:color="5A5A5A" w:themeColor="text1"/>
      </w:tblBorders>
    </w:tblPr>
    <w:tblStylePr w:type="firstRow">
      <w:rPr>
        <w:b/>
        <w:bCs/>
      </w:rPr>
      <w:tblPr/>
      <w:tcPr>
        <w:tcBorders>
          <w:bottom w:val="single" w:sz="4" w:space="0" w:color="5A5A5A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5A5A5A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DE" w:themeFill="text1" w:themeFillTint="33"/>
      </w:tcPr>
    </w:tblStylePr>
    <w:tblStylePr w:type="band1Horz">
      <w:tblPr/>
      <w:tcPr>
        <w:shd w:val="clear" w:color="auto" w:fill="DEDEDE" w:themeFill="text1" w:themeFillTint="33"/>
      </w:tcPr>
    </w:tblStylePr>
  </w:style>
  <w:style w:type="table" w:styleId="PlainTable1">
    <w:name w:val="Plain Table 1"/>
    <w:basedOn w:val="TableNormal"/>
    <w:uiPriority w:val="41"/>
    <w:rsid w:val="004303CC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ptumStandard">
    <w:name w:val="Optum Standard"/>
    <w:basedOn w:val="TableNormal"/>
    <w:uiPriority w:val="99"/>
    <w:rsid w:val="00A1196E"/>
    <w:pPr>
      <w:spacing w:before="0" w:line="240" w:lineRule="auto"/>
    </w:pPr>
    <w:tblPr>
      <w:tblStyleRowBandSize w:val="1"/>
      <w:tblBorders>
        <w:bottom w:val="single" w:sz="4" w:space="0" w:color="5A5A5A" w:themeColor="text1"/>
      </w:tblBorders>
      <w:tblCellMar>
        <w:top w:w="72" w:type="dxa"/>
        <w:left w:w="101" w:type="dxa"/>
        <w:bottom w:w="72" w:type="dxa"/>
        <w:right w:w="101" w:type="dxa"/>
      </w:tblCellMar>
    </w:tblPr>
    <w:tcPr>
      <w:vAlign w:val="center"/>
    </w:tcPr>
    <w:tblStylePr w:type="firstRow">
      <w:pPr>
        <w:jc w:val="left"/>
      </w:pPr>
      <w:rPr>
        <w:rFonts w:asciiTheme="minorHAnsi" w:hAnsiTheme="minorHAnsi"/>
        <w:b/>
      </w:rPr>
      <w:tblPr/>
      <w:tcPr>
        <w:tcBorders>
          <w:top w:val="single" w:sz="4" w:space="0" w:color="5A5A5A" w:themeColor="text1"/>
          <w:bottom w:val="single" w:sz="4" w:space="0" w:color="5A5A5A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tblPr/>
      <w:tcPr>
        <w:shd w:val="clear" w:color="auto" w:fill="DEDEDE"/>
      </w:tcPr>
    </w:tblStylePr>
  </w:style>
  <w:style w:type="table" w:styleId="TableGridLight">
    <w:name w:val="Grid Table Light"/>
    <w:basedOn w:val="TableNormal"/>
    <w:uiPriority w:val="40"/>
    <w:rsid w:val="00816549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B70C51"/>
    <w:pPr>
      <w:spacing w:before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huu1\Documents\optum_generic_simple_2022040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../media/image4.svg"/><Relationship Id="rId4" Type="http://schemas.openxmlformats.org/officeDocument/2006/relationships/image" Target="../media/image3.png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9CC8079F174AFEBE399B68B99EBC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13EA4-002C-4B81-A0E4-D661F5BDC854}"/>
      </w:docPartPr>
      <w:docPartBody>
        <w:p w:rsidR="00D34D26" w:rsidRDefault="00F31DCD" w:rsidP="00F31DCD">
          <w:pPr>
            <w:pStyle w:val="A29CC8079F174AFEBE399B68B99EBCEF1"/>
          </w:pPr>
          <w:r>
            <w:rPr>
              <w:noProof/>
            </w:rPr>
            <w:drawing>
              <wp:inline distT="0" distB="0" distL="0" distR="0" wp14:anchorId="0363703B" wp14:editId="18D54C5F">
                <wp:extent cx="1571682" cy="455098"/>
                <wp:effectExtent l="0" t="0" r="0" b="2540"/>
                <wp:docPr id="3" name="Graphic 1" descr="Optum log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phic 2" descr="Optum log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8041" cy="4801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docPartBody>
    </w:docPart>
    <w:docPart>
      <w:docPartPr>
        <w:name w:val="F87F0FB218A44E3299A4F6EB58E6A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33059-B680-40B1-B30B-361948044E39}"/>
      </w:docPartPr>
      <w:docPartBody>
        <w:p w:rsidR="00D34D26" w:rsidRDefault="00F31DCD" w:rsidP="00F31DCD">
          <w:pPr>
            <w:pStyle w:val="F87F0FB218A44E3299A4F6EB58E6AE831"/>
          </w:pPr>
          <w:r w:rsidRPr="009540C7">
            <w:rPr>
              <w:rStyle w:val="PlaceholderText"/>
              <w:sz w:val="24"/>
              <w:szCs w:val="24"/>
            </w:rPr>
            <w:t>Enter text here.</w:t>
          </w:r>
        </w:p>
      </w:docPartBody>
    </w:docPart>
    <w:docPart>
      <w:docPartPr>
        <w:name w:val="224BF2B126E345CA913561B9CA5E2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D383B-EB99-4E73-BEDD-5167D30B34C5}"/>
      </w:docPartPr>
      <w:docPartBody>
        <w:p w:rsidR="00D34D26" w:rsidRDefault="00F31DCD" w:rsidP="00F31DCD">
          <w:pPr>
            <w:pStyle w:val="224BF2B126E345CA913561B9CA5E2D4D1"/>
          </w:pPr>
          <w:r w:rsidRPr="009540C7">
            <w:rPr>
              <w:rStyle w:val="PlaceholderText"/>
              <w:sz w:val="24"/>
              <w:szCs w:val="24"/>
            </w:rPr>
            <w:t>Enter text here.</w:t>
          </w:r>
        </w:p>
      </w:docPartBody>
    </w:docPart>
    <w:docPart>
      <w:docPartPr>
        <w:name w:val="1C2EEC021F9040CF94AF64EF1FA5F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93239-D361-4AFA-9812-79849845BD28}"/>
      </w:docPartPr>
      <w:docPartBody>
        <w:p w:rsidR="00D34D26" w:rsidRDefault="00F31DCD" w:rsidP="00F31DCD">
          <w:pPr>
            <w:pStyle w:val="1C2EEC021F9040CF94AF64EF1FA5F4D01"/>
          </w:pPr>
          <w:r w:rsidRPr="009540C7">
            <w:rPr>
              <w:rStyle w:val="PlaceholderText"/>
              <w:sz w:val="24"/>
              <w:szCs w:val="24"/>
            </w:rPr>
            <w:t>Enter text here.</w:t>
          </w:r>
        </w:p>
      </w:docPartBody>
    </w:docPart>
    <w:docPart>
      <w:docPartPr>
        <w:name w:val="DD987BDCBB454BEDB51A8B7AD97B5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A994B-CBD2-4B54-A2DF-C6081906E1AC}"/>
      </w:docPartPr>
      <w:docPartBody>
        <w:p w:rsidR="00D34D26" w:rsidRDefault="00F31DCD" w:rsidP="00F31DCD">
          <w:pPr>
            <w:pStyle w:val="DD987BDCBB454BEDB51A8B7AD97B51551"/>
          </w:pPr>
          <w:r w:rsidRPr="009540C7">
            <w:rPr>
              <w:rStyle w:val="PlaceholderText"/>
              <w:sz w:val="24"/>
              <w:szCs w:val="24"/>
            </w:rPr>
            <w:t>Enter text here.</w:t>
          </w:r>
        </w:p>
      </w:docPartBody>
    </w:docPart>
    <w:docPart>
      <w:docPartPr>
        <w:name w:val="AD8ACDFABDB64171966B790C4706F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A24B0-27B3-4D16-BE3D-7B64FBEBBD40}"/>
      </w:docPartPr>
      <w:docPartBody>
        <w:p w:rsidR="00D34D26" w:rsidRDefault="00F31DCD" w:rsidP="00F31DCD">
          <w:pPr>
            <w:pStyle w:val="AD8ACDFABDB64171966B790C4706F0161"/>
          </w:pPr>
          <w:r w:rsidRPr="009540C7">
            <w:rPr>
              <w:rStyle w:val="PlaceholderText"/>
              <w:sz w:val="24"/>
              <w:szCs w:val="24"/>
            </w:rPr>
            <w:t>Enter text here.</w:t>
          </w:r>
        </w:p>
      </w:docPartBody>
    </w:docPart>
    <w:docPart>
      <w:docPartPr>
        <w:name w:val="9C0E3E1E81F64A16977C854CDB3FF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DD30F-86B5-4945-8D59-8D799CE9FD45}"/>
      </w:docPartPr>
      <w:docPartBody>
        <w:p w:rsidR="00D34D26" w:rsidRDefault="00F31DCD" w:rsidP="00F31DCD">
          <w:pPr>
            <w:pStyle w:val="9C0E3E1E81F64A16977C854CDB3FF6D71"/>
          </w:pPr>
          <w:r w:rsidRPr="009540C7">
            <w:rPr>
              <w:rStyle w:val="PlaceholderText"/>
              <w:sz w:val="24"/>
              <w:szCs w:val="24"/>
            </w:rPr>
            <w:t>Enter text here.</w:t>
          </w:r>
        </w:p>
      </w:docPartBody>
    </w:docPart>
    <w:docPart>
      <w:docPartPr>
        <w:name w:val="CCA076F3E7EF48309AA5ECA608C6C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9E195-0E95-4997-B94C-37A8A4BD6E00}"/>
      </w:docPartPr>
      <w:docPartBody>
        <w:p w:rsidR="008F135E" w:rsidRDefault="00F31DCD" w:rsidP="00F31DCD">
          <w:pPr>
            <w:pStyle w:val="CCA076F3E7EF48309AA5ECA608C6C726"/>
          </w:pPr>
          <w:r w:rsidRPr="009540C7">
            <w:rPr>
              <w:rStyle w:val="PlaceholderText"/>
            </w:rPr>
            <w:t>Enter text here.</w:t>
          </w:r>
        </w:p>
      </w:docPartBody>
    </w:docPart>
    <w:docPart>
      <w:docPartPr>
        <w:name w:val="7F22BA214B1840C394F91EE31BFFD0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8BD65-6F92-4F43-B9D0-003F0916E72F}"/>
      </w:docPartPr>
      <w:docPartBody>
        <w:p w:rsidR="008F135E" w:rsidRDefault="00F31DCD" w:rsidP="00F31DCD">
          <w:pPr>
            <w:pStyle w:val="7F22BA214B1840C394F91EE31BFFD020"/>
          </w:pPr>
          <w:r w:rsidRPr="009540C7">
            <w:rPr>
              <w:rStyle w:val="PlaceholderText"/>
            </w:rPr>
            <w:t>Enter text here.</w:t>
          </w:r>
        </w:p>
      </w:docPartBody>
    </w:docPart>
    <w:docPart>
      <w:docPartPr>
        <w:name w:val="D0CA257990CA432A8D21D4B49367B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A94E2-BEF4-4F84-A9E8-7BF350DEF7DF}"/>
      </w:docPartPr>
      <w:docPartBody>
        <w:p w:rsidR="008F135E" w:rsidRDefault="00F31DCD" w:rsidP="00F31DCD">
          <w:pPr>
            <w:pStyle w:val="D0CA257990CA432A8D21D4B49367B854"/>
          </w:pPr>
          <w:r w:rsidRPr="009540C7">
            <w:rPr>
              <w:rStyle w:val="PlaceholderText"/>
            </w:rPr>
            <w:t>Enter text here.</w:t>
          </w:r>
        </w:p>
      </w:docPartBody>
    </w:docPart>
    <w:docPart>
      <w:docPartPr>
        <w:name w:val="12E9882F3B324976A96CDFD575A7AF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6633F4-573B-4511-B139-605A6D039786}"/>
      </w:docPartPr>
      <w:docPartBody>
        <w:p w:rsidR="008F135E" w:rsidRDefault="00F31DCD" w:rsidP="00F31DCD">
          <w:pPr>
            <w:pStyle w:val="12E9882F3B324976A96CDFD575A7AF9A"/>
          </w:pPr>
          <w:r w:rsidRPr="009540C7">
            <w:rPr>
              <w:rStyle w:val="PlaceholderText"/>
            </w:rPr>
            <w:t>Enter text here.</w:t>
          </w:r>
        </w:p>
      </w:docPartBody>
    </w:docPart>
    <w:docPart>
      <w:docPartPr>
        <w:name w:val="34A16C9B1A044ACEAC5A304993790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F51B7-8078-4947-9E4A-4BA65A19627F}"/>
      </w:docPartPr>
      <w:docPartBody>
        <w:p w:rsidR="008F135E" w:rsidRDefault="00F31DCD" w:rsidP="00F31DCD">
          <w:pPr>
            <w:pStyle w:val="34A16C9B1A044ACEAC5A304993790AB0"/>
          </w:pPr>
          <w:r w:rsidRPr="009540C7">
            <w:rPr>
              <w:rStyle w:val="PlaceholderText"/>
            </w:rPr>
            <w:t>Enter text here.</w:t>
          </w:r>
        </w:p>
      </w:docPartBody>
    </w:docPart>
    <w:docPart>
      <w:docPartPr>
        <w:name w:val="512F69A941244C0EA3C6A49D41A12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3063A0-F7A6-41F1-A825-363680D100D8}"/>
      </w:docPartPr>
      <w:docPartBody>
        <w:p w:rsidR="008F135E" w:rsidRDefault="00F31DCD" w:rsidP="00F31DCD">
          <w:pPr>
            <w:pStyle w:val="512F69A941244C0EA3C6A49D41A129AD"/>
          </w:pPr>
          <w:r w:rsidRPr="009540C7">
            <w:rPr>
              <w:rStyle w:val="PlaceholderText"/>
            </w:rPr>
            <w:t>Enter text here.</w:t>
          </w:r>
        </w:p>
      </w:docPartBody>
    </w:docPart>
    <w:docPart>
      <w:docPartPr>
        <w:name w:val="DAAEF708CC444AD59AB0280A2AA69C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03046-5417-4E43-920E-B79B32CC5B18}"/>
      </w:docPartPr>
      <w:docPartBody>
        <w:p w:rsidR="008F135E" w:rsidRDefault="00F31DCD" w:rsidP="00F31DCD">
          <w:pPr>
            <w:pStyle w:val="DAAEF708CC444AD59AB0280A2AA69C58"/>
          </w:pPr>
          <w:r w:rsidRPr="009540C7">
            <w:rPr>
              <w:rStyle w:val="PlaceholderText"/>
            </w:rPr>
            <w:t>Enter text here.</w:t>
          </w:r>
        </w:p>
      </w:docPartBody>
    </w:docPart>
    <w:docPart>
      <w:docPartPr>
        <w:name w:val="8E169704C27C4A268E58F81421B82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6E364-4BDD-4FC5-A349-F999694267A8}"/>
      </w:docPartPr>
      <w:docPartBody>
        <w:p w:rsidR="008F135E" w:rsidRDefault="00F31DCD" w:rsidP="00F31DCD">
          <w:pPr>
            <w:pStyle w:val="8E169704C27C4A268E58F81421B82348"/>
          </w:pPr>
          <w:r w:rsidRPr="009540C7">
            <w:rPr>
              <w:rStyle w:val="PlaceholderText"/>
            </w:rPr>
            <w:t>Enter text here.</w:t>
          </w:r>
        </w:p>
      </w:docPartBody>
    </w:docPart>
    <w:docPart>
      <w:docPartPr>
        <w:name w:val="D65CC731F98F43A7BB6D04FEEA3AD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6E265-C2B1-4216-B7EB-62B50EFD4B51}"/>
      </w:docPartPr>
      <w:docPartBody>
        <w:p w:rsidR="008F135E" w:rsidRDefault="00F31DCD" w:rsidP="00F31DCD">
          <w:pPr>
            <w:pStyle w:val="D65CC731F98F43A7BB6D04FEEA3AD09A"/>
          </w:pPr>
          <w:r w:rsidRPr="009540C7">
            <w:rPr>
              <w:rStyle w:val="PlaceholderText"/>
            </w:rPr>
            <w:t>Enter text here.</w:t>
          </w:r>
        </w:p>
      </w:docPartBody>
    </w:docPart>
    <w:docPart>
      <w:docPartPr>
        <w:name w:val="F040A5FA94C442B98B15A61783E81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90871-7675-4415-A2F2-757D0396A817}"/>
      </w:docPartPr>
      <w:docPartBody>
        <w:p w:rsidR="008F135E" w:rsidRDefault="00F31DCD" w:rsidP="00F31DCD">
          <w:pPr>
            <w:pStyle w:val="F040A5FA94C442B98B15A61783E81F2C"/>
          </w:pPr>
          <w:r w:rsidRPr="009540C7">
            <w:rPr>
              <w:rStyle w:val="PlaceholderText"/>
            </w:rPr>
            <w:t>Enter text here.</w:t>
          </w:r>
        </w:p>
      </w:docPartBody>
    </w:docPart>
    <w:docPart>
      <w:docPartPr>
        <w:name w:val="3F7B10C365AD4BCDA0920730E69F6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8FB25-4D2E-47E6-B79B-4179B4132E9B}"/>
      </w:docPartPr>
      <w:docPartBody>
        <w:p w:rsidR="008F135E" w:rsidRDefault="00F31DCD" w:rsidP="00F31DCD">
          <w:pPr>
            <w:pStyle w:val="3F7B10C365AD4BCDA0920730E69F656D"/>
          </w:pPr>
          <w:r w:rsidRPr="009540C7">
            <w:rPr>
              <w:rStyle w:val="PlaceholderText"/>
            </w:rPr>
            <w:t>Enter text here.</w:t>
          </w:r>
        </w:p>
      </w:docPartBody>
    </w:docPart>
    <w:docPart>
      <w:docPartPr>
        <w:name w:val="55EAA459D10A4C6999B99DE3BD131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3E750-5268-469F-B260-C65F634E25D4}"/>
      </w:docPartPr>
      <w:docPartBody>
        <w:p w:rsidR="008F135E" w:rsidRDefault="00F31DCD" w:rsidP="00F31DCD">
          <w:pPr>
            <w:pStyle w:val="55EAA459D10A4C6999B99DE3BD13186A"/>
          </w:pPr>
          <w:r w:rsidRPr="009540C7">
            <w:rPr>
              <w:rStyle w:val="PlaceholderText"/>
            </w:rPr>
            <w:t>Enter text here.</w:t>
          </w:r>
        </w:p>
      </w:docPartBody>
    </w:docPart>
    <w:docPart>
      <w:docPartPr>
        <w:name w:val="96C3F5560B5740E6A877576414DFB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FB11F-7BCF-4442-8528-B87E91BADF6D}"/>
      </w:docPartPr>
      <w:docPartBody>
        <w:p w:rsidR="008F135E" w:rsidRDefault="00F31DCD" w:rsidP="00F31DCD">
          <w:pPr>
            <w:pStyle w:val="96C3F5560B5740E6A877576414DFB7C9"/>
          </w:pPr>
          <w:r w:rsidRPr="009540C7">
            <w:rPr>
              <w:rStyle w:val="PlaceholderText"/>
            </w:rPr>
            <w:t>Enter text here.</w:t>
          </w:r>
        </w:p>
      </w:docPartBody>
    </w:docPart>
    <w:docPart>
      <w:docPartPr>
        <w:name w:val="FE49D83CADDA4221AD44A178D842B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AF6CA-964F-4477-AD7C-B0D0703E4B93}"/>
      </w:docPartPr>
      <w:docPartBody>
        <w:p w:rsidR="008F135E" w:rsidRDefault="00F31DCD" w:rsidP="00F31DCD">
          <w:pPr>
            <w:pStyle w:val="FE49D83CADDA4221AD44A178D842B068"/>
          </w:pPr>
          <w:r w:rsidRPr="009540C7">
            <w:rPr>
              <w:rStyle w:val="PlaceholderText"/>
            </w:rPr>
            <w:t>Enter text here.</w:t>
          </w:r>
        </w:p>
      </w:docPartBody>
    </w:docPart>
    <w:docPart>
      <w:docPartPr>
        <w:name w:val="2DCBB53392EB4E268F77EA87D5D2D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8E3CD-8951-4BFF-979B-E10948B76BDE}"/>
      </w:docPartPr>
      <w:docPartBody>
        <w:p w:rsidR="008F135E" w:rsidRDefault="00F31DCD" w:rsidP="00F31DCD">
          <w:pPr>
            <w:pStyle w:val="2DCBB53392EB4E268F77EA87D5D2D7B2"/>
          </w:pPr>
          <w:r w:rsidRPr="009540C7">
            <w:rPr>
              <w:rStyle w:val="PlaceholderText"/>
            </w:rPr>
            <w:t>Enter text here.</w:t>
          </w:r>
        </w:p>
      </w:docPartBody>
    </w:docPart>
    <w:docPart>
      <w:docPartPr>
        <w:name w:val="99277356A5B542B8A6CB926DE3A25A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A0E70-34DA-4F5B-BB47-5E17587F5D93}"/>
      </w:docPartPr>
      <w:docPartBody>
        <w:p w:rsidR="008F135E" w:rsidRDefault="00F31DCD" w:rsidP="00F31DCD">
          <w:pPr>
            <w:pStyle w:val="99277356A5B542B8A6CB926DE3A25ADA"/>
          </w:pPr>
          <w:r w:rsidRPr="009540C7">
            <w:rPr>
              <w:rStyle w:val="PlaceholderText"/>
            </w:rPr>
            <w:t>Enter text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EC"/>
    <w:rsid w:val="0008619D"/>
    <w:rsid w:val="00093360"/>
    <w:rsid w:val="000C38EE"/>
    <w:rsid w:val="001127F4"/>
    <w:rsid w:val="001A7503"/>
    <w:rsid w:val="001E4C09"/>
    <w:rsid w:val="002E49AC"/>
    <w:rsid w:val="002E70E0"/>
    <w:rsid w:val="003767DC"/>
    <w:rsid w:val="003A5DA0"/>
    <w:rsid w:val="00485B7D"/>
    <w:rsid w:val="00580498"/>
    <w:rsid w:val="00633063"/>
    <w:rsid w:val="00656846"/>
    <w:rsid w:val="00671208"/>
    <w:rsid w:val="006767F4"/>
    <w:rsid w:val="008F135E"/>
    <w:rsid w:val="00992186"/>
    <w:rsid w:val="009A7030"/>
    <w:rsid w:val="00A70F13"/>
    <w:rsid w:val="00AD2344"/>
    <w:rsid w:val="00CE4D7E"/>
    <w:rsid w:val="00D34D26"/>
    <w:rsid w:val="00E62BE9"/>
    <w:rsid w:val="00E837EC"/>
    <w:rsid w:val="00E9773C"/>
    <w:rsid w:val="00F166D6"/>
    <w:rsid w:val="00F16F84"/>
    <w:rsid w:val="00F31DCD"/>
    <w:rsid w:val="00F479D6"/>
    <w:rsid w:val="00FE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1DCD"/>
    <w:rPr>
      <w:color w:val="808080"/>
    </w:rPr>
  </w:style>
  <w:style w:type="paragraph" w:customStyle="1" w:styleId="F87F0FB218A44E3299A4F6EB58E6AE831">
    <w:name w:val="F87F0FB218A44E3299A4F6EB58E6AE831"/>
    <w:rsid w:val="00F31DCD"/>
    <w:pPr>
      <w:suppressAutoHyphens/>
      <w:spacing w:before="160" w:after="0" w:line="264" w:lineRule="auto"/>
      <w:ind w:right="1080"/>
    </w:pPr>
    <w:rPr>
      <w:rFonts w:eastAsiaTheme="minorHAnsi" w:cstheme="minorHAnsi"/>
      <w:color w:val="000000" w:themeColor="text1"/>
      <w:sz w:val="20"/>
      <w:szCs w:val="20"/>
    </w:rPr>
  </w:style>
  <w:style w:type="paragraph" w:customStyle="1" w:styleId="224BF2B126E345CA913561B9CA5E2D4D1">
    <w:name w:val="224BF2B126E345CA913561B9CA5E2D4D1"/>
    <w:rsid w:val="00F31DCD"/>
    <w:pPr>
      <w:suppressAutoHyphens/>
      <w:spacing w:before="160" w:after="0" w:line="264" w:lineRule="auto"/>
      <w:ind w:right="1080"/>
    </w:pPr>
    <w:rPr>
      <w:rFonts w:eastAsiaTheme="minorHAnsi" w:cstheme="minorHAnsi"/>
      <w:color w:val="000000" w:themeColor="text1"/>
      <w:sz w:val="20"/>
      <w:szCs w:val="20"/>
    </w:rPr>
  </w:style>
  <w:style w:type="paragraph" w:customStyle="1" w:styleId="1C2EEC021F9040CF94AF64EF1FA5F4D01">
    <w:name w:val="1C2EEC021F9040CF94AF64EF1FA5F4D01"/>
    <w:rsid w:val="00F31DCD"/>
    <w:pPr>
      <w:suppressAutoHyphens/>
      <w:spacing w:before="160" w:after="0" w:line="264" w:lineRule="auto"/>
      <w:ind w:right="1080"/>
    </w:pPr>
    <w:rPr>
      <w:rFonts w:eastAsiaTheme="minorHAnsi" w:cstheme="minorHAnsi"/>
      <w:color w:val="000000" w:themeColor="text1"/>
      <w:sz w:val="20"/>
      <w:szCs w:val="20"/>
    </w:rPr>
  </w:style>
  <w:style w:type="paragraph" w:customStyle="1" w:styleId="DD987BDCBB454BEDB51A8B7AD97B51551">
    <w:name w:val="DD987BDCBB454BEDB51A8B7AD97B51551"/>
    <w:rsid w:val="00F31DCD"/>
    <w:pPr>
      <w:suppressAutoHyphens/>
      <w:spacing w:before="160" w:after="0" w:line="264" w:lineRule="auto"/>
      <w:ind w:right="1080"/>
    </w:pPr>
    <w:rPr>
      <w:rFonts w:eastAsiaTheme="minorHAnsi" w:cstheme="minorHAnsi"/>
      <w:color w:val="000000" w:themeColor="text1"/>
      <w:sz w:val="20"/>
      <w:szCs w:val="20"/>
    </w:rPr>
  </w:style>
  <w:style w:type="paragraph" w:customStyle="1" w:styleId="AD8ACDFABDB64171966B790C4706F0161">
    <w:name w:val="AD8ACDFABDB64171966B790C4706F0161"/>
    <w:rsid w:val="00F31DCD"/>
    <w:pPr>
      <w:suppressAutoHyphens/>
      <w:spacing w:before="160" w:after="0" w:line="264" w:lineRule="auto"/>
      <w:ind w:right="1080"/>
    </w:pPr>
    <w:rPr>
      <w:rFonts w:eastAsiaTheme="minorHAnsi" w:cstheme="minorHAnsi"/>
      <w:color w:val="000000" w:themeColor="text1"/>
      <w:sz w:val="20"/>
      <w:szCs w:val="20"/>
    </w:rPr>
  </w:style>
  <w:style w:type="paragraph" w:customStyle="1" w:styleId="9C0E3E1E81F64A16977C854CDB3FF6D71">
    <w:name w:val="9C0E3E1E81F64A16977C854CDB3FF6D71"/>
    <w:rsid w:val="00F31DCD"/>
    <w:pPr>
      <w:suppressAutoHyphens/>
      <w:spacing w:before="160" w:after="0" w:line="264" w:lineRule="auto"/>
      <w:ind w:right="1080"/>
    </w:pPr>
    <w:rPr>
      <w:rFonts w:eastAsiaTheme="minorHAnsi" w:cstheme="minorHAnsi"/>
      <w:color w:val="000000" w:themeColor="text1"/>
      <w:sz w:val="20"/>
      <w:szCs w:val="20"/>
    </w:rPr>
  </w:style>
  <w:style w:type="paragraph" w:customStyle="1" w:styleId="A29CC8079F174AFEBE399B68B99EBCEF1">
    <w:name w:val="A29CC8079F174AFEBE399B68B99EBCEF1"/>
    <w:rsid w:val="00F31DCD"/>
    <w:pPr>
      <w:suppressAutoHyphens/>
      <w:spacing w:after="0" w:line="240" w:lineRule="auto"/>
    </w:pPr>
    <w:rPr>
      <w:rFonts w:eastAsiaTheme="minorHAnsi" w:cstheme="minorHAnsi"/>
      <w:color w:val="000000" w:themeColor="text1"/>
      <w:sz w:val="20"/>
      <w:szCs w:val="20"/>
    </w:rPr>
  </w:style>
  <w:style w:type="paragraph" w:customStyle="1" w:styleId="CCA076F3E7EF48309AA5ECA608C6C726">
    <w:name w:val="CCA076F3E7EF48309AA5ECA608C6C726"/>
    <w:rsid w:val="00F31D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22BA214B1840C394F91EE31BFFD020">
    <w:name w:val="7F22BA214B1840C394F91EE31BFFD020"/>
    <w:rsid w:val="00F31D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CA257990CA432A8D21D4B49367B854">
    <w:name w:val="D0CA257990CA432A8D21D4B49367B854"/>
    <w:rsid w:val="00F31D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E9882F3B324976A96CDFD575A7AF9A">
    <w:name w:val="12E9882F3B324976A96CDFD575A7AF9A"/>
    <w:rsid w:val="00F31D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A16C9B1A044ACEAC5A304993790AB0">
    <w:name w:val="34A16C9B1A044ACEAC5A304993790AB0"/>
    <w:rsid w:val="00F31D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2F69A941244C0EA3C6A49D41A129AD">
    <w:name w:val="512F69A941244C0EA3C6A49D41A129AD"/>
    <w:rsid w:val="00F31D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AEF708CC444AD59AB0280A2AA69C58">
    <w:name w:val="DAAEF708CC444AD59AB0280A2AA69C58"/>
    <w:rsid w:val="00F31D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169704C27C4A268E58F81421B82348">
    <w:name w:val="8E169704C27C4A268E58F81421B82348"/>
    <w:rsid w:val="00F31D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5CC731F98F43A7BB6D04FEEA3AD09A">
    <w:name w:val="D65CC731F98F43A7BB6D04FEEA3AD09A"/>
    <w:rsid w:val="00F31D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40A5FA94C442B98B15A61783E81F2C">
    <w:name w:val="F040A5FA94C442B98B15A61783E81F2C"/>
    <w:rsid w:val="00F31D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7B10C365AD4BCDA0920730E69F656D">
    <w:name w:val="3F7B10C365AD4BCDA0920730E69F656D"/>
    <w:rsid w:val="00F31D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EAA459D10A4C6999B99DE3BD13186A">
    <w:name w:val="55EAA459D10A4C6999B99DE3BD13186A"/>
    <w:rsid w:val="00F31D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C3F5560B5740E6A877576414DFB7C9">
    <w:name w:val="96C3F5560B5740E6A877576414DFB7C9"/>
    <w:rsid w:val="00F31D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49D83CADDA4221AD44A178D842B068">
    <w:name w:val="FE49D83CADDA4221AD44A178D842B068"/>
    <w:rsid w:val="00F31D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CBB53392EB4E268F77EA87D5D2D7B2">
    <w:name w:val="2DCBB53392EB4E268F77EA87D5D2D7B2"/>
    <w:rsid w:val="00F31D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277356A5B542B8A6CB926DE3A25ADA">
    <w:name w:val="99277356A5B542B8A6CB926DE3A25ADA"/>
    <w:rsid w:val="00F31DC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ptum Color Palette 2022">
      <a:dk1>
        <a:srgbClr val="5A5A5A"/>
      </a:dk1>
      <a:lt1>
        <a:srgbClr val="FFFFFF"/>
      </a:lt1>
      <a:dk2>
        <a:srgbClr val="FF612B"/>
      </a:dk2>
      <a:lt2>
        <a:srgbClr val="D9F6FA"/>
      </a:lt2>
      <a:accent1>
        <a:srgbClr val="5A5A5A"/>
      </a:accent1>
      <a:accent2>
        <a:srgbClr val="5A5A5A"/>
      </a:accent2>
      <a:accent3>
        <a:srgbClr val="5A5A5A"/>
      </a:accent3>
      <a:accent4>
        <a:srgbClr val="5A5A5A"/>
      </a:accent4>
      <a:accent5>
        <a:srgbClr val="5A5A5A"/>
      </a:accent5>
      <a:accent6>
        <a:srgbClr val="002677"/>
      </a:accent6>
      <a:hlink>
        <a:srgbClr val="196ECF"/>
      </a:hlink>
      <a:folHlink>
        <a:srgbClr val="5A5A5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 cap="rnd">
          <a:solidFill>
            <a:schemeClr val="accent6"/>
          </a:solidFill>
          <a:round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custClrLst>
    <a:custClr name="Warm White">
      <a:srgbClr val="FBF9F4"/>
    </a:custClr>
    <a:custClr name="Blank">
      <a:srgbClr val="FFFFFF"/>
    </a:custClr>
    <a:custClr name="Green Success">
      <a:srgbClr val="007000"/>
    </a:custClr>
    <a:custClr name="Red Alert">
      <a:srgbClr val="C40000"/>
    </a:custClr>
    <a:custClr name="Gold Callout">
      <a:srgbClr val="F5B700"/>
    </a:custClr>
    <a:custClr name="Blank">
      <a:srgbClr val="FFFFFF"/>
    </a:custClr>
    <a:custClr name="Blank">
      <a:srgbClr val="FFFFFF"/>
    </a:custClr>
    <a:custClr name="Lagoon">
      <a:srgbClr val="007C89"/>
    </a:custClr>
    <a:custClr name="Violet">
      <a:srgbClr val="422C88"/>
    </a:custClr>
    <a:custClr name="Strawberry">
      <a:srgbClr val="A32A2E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Rainwater">
      <a:srgbClr val="6FC1B1"/>
    </a:custClr>
    <a:custClr name="Iris">
      <a:srgbClr val="8061BC"/>
    </a:custClr>
    <a:custClr name="Apple">
      <a:srgbClr val="D13F44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ce259b-6e50-487f-b04f-8bc6d1505e83" xsi:nil="true"/>
    <lcf76f155ced4ddcb4097134ff3c332f xmlns="bfab196a-cace-474d-a231-7bb110c4ee4f">
      <Terms xmlns="http://schemas.microsoft.com/office/infopath/2007/PartnerControls"/>
    </lcf76f155ced4ddcb4097134ff3c332f>
    <WorkflowStatus xmlns="bfab196a-cace-474d-a231-7bb110c4ee4f" xsi:nil="true"/>
    <ProviderFolder xmlns="bfab196a-cace-474d-a231-7bb110c4ee4f">
      <Url xsi:nil="true"/>
      <Description xsi:nil="true"/>
    </ProviderFolder>
    <WorkProducts xmlns="bfab196a-cace-474d-a231-7bb110c4ee4f">Please Select</WorkProducts>
    <Referral_x0020_Status xmlns="bfab196a-cace-474d-a231-7bb110c4ee4f">Ready for Review</Referral_x0020_Status>
    <Justice_x0020_Referred xmlns="bfab196a-cace-474d-a231-7bb110c4ee4f">true</Justice_x0020_Referred>
    <WrkStatus xmlns="bfab196a-cace-474d-a231-7bb110c4ee4f">Please Select</WrkStatus>
    <Referral_x0020_Staff xmlns="bfab196a-cace-474d-a231-7bb110c4ee4f">Please Select</Referral_x0020_Staff>
    <TERM_x0020_Staff xmlns="bfab196a-cace-474d-a231-7bb110c4ee4f">Please Select</TERM_x0020_Staf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95DE08E3C9745A259370C35A20A4C" ma:contentTypeVersion="32" ma:contentTypeDescription="Create a new document." ma:contentTypeScope="" ma:versionID="25bc14137c9b214f6c35e65a4fffb8ec">
  <xsd:schema xmlns:xsd="http://www.w3.org/2001/XMLSchema" xmlns:xs="http://www.w3.org/2001/XMLSchema" xmlns:p="http://schemas.microsoft.com/office/2006/metadata/properties" xmlns:ns2="bfab196a-cace-474d-a231-7bb110c4ee4f" xmlns:ns3="0ece259b-6e50-487f-b04f-8bc6d1505e83" targetNamespace="http://schemas.microsoft.com/office/2006/metadata/properties" ma:root="true" ma:fieldsID="be12eb4c1f9b9b49cd6f7319e6501373" ns2:_="" ns3:_="">
    <xsd:import namespace="bfab196a-cace-474d-a231-7bb110c4ee4f"/>
    <xsd:import namespace="0ece259b-6e50-487f-b04f-8bc6d1505e83"/>
    <xsd:element name="properties">
      <xsd:complexType>
        <xsd:sequence>
          <xsd:element name="documentManagement">
            <xsd:complexType>
              <xsd:all>
                <xsd:element ref="ns2:TERM_x0020_Staff" minOccurs="0"/>
                <xsd:element ref="ns2:WrkStatus" minOccurs="0"/>
                <xsd:element ref="ns2:WorkflowStatus" minOccurs="0"/>
                <xsd:element ref="ns2:Referral_x0020_Status" minOccurs="0"/>
                <xsd:element ref="ns2:Referral_x0020_Staff" minOccurs="0"/>
                <xsd:element ref="ns2:Justice_x0020_Referre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WorkProducts" minOccurs="0"/>
                <xsd:element ref="ns2:ProviderFolde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b196a-cace-474d-a231-7bb110c4ee4f" elementFormDefault="qualified">
    <xsd:import namespace="http://schemas.microsoft.com/office/2006/documentManagement/types"/>
    <xsd:import namespace="http://schemas.microsoft.com/office/infopath/2007/PartnerControls"/>
    <xsd:element name="TERM_x0020_Staff" ma:index="2" nillable="true" ma:displayName="TERM Staff" ma:default="Please Select" ma:format="Dropdown" ma:internalName="TERM_x0020_Staff">
      <xsd:simpleType>
        <xsd:restriction base="dms:Choice">
          <xsd:enumeration value="Please Select"/>
          <xsd:enumeration value="Belen Barragan"/>
          <xsd:enumeration value="Debra Cha"/>
          <xsd:enumeration value="Tyler Cole"/>
          <xsd:enumeration value="Rannan Horm"/>
          <xsd:enumeration value="Blanca Lugo"/>
          <xsd:enumeration value="Pamela Manalili"/>
          <xsd:enumeration value="Amy Sarmiento"/>
          <xsd:enumeration value="LeAnn Skimming"/>
          <xsd:enumeration value="Claudia Salas"/>
          <xsd:enumeration value="Maria Quezada"/>
          <xsd:enumeration value="Janira Jacoubs-Beye"/>
          <xsd:enumeration value="Melissa Depoorter"/>
          <xsd:enumeration value="Jocelyn Molina"/>
          <xsd:enumeration value="Lizbeth Abaunza"/>
          <xsd:enumeration value="Katya Bayon"/>
        </xsd:restriction>
      </xsd:simpleType>
    </xsd:element>
    <xsd:element name="WrkStatus" ma:index="3" nillable="true" ma:displayName="WrkStatus" ma:default="Please Select" ma:format="Dropdown" ma:internalName="WrkStatus">
      <xsd:simpleType>
        <xsd:restriction base="dms:Choice">
          <xsd:enumeration value="New Form"/>
          <xsd:enumeration value="Clinical Review"/>
          <xsd:enumeration value="Outreach"/>
          <xsd:enumeration value="Authorize/Complete"/>
          <xsd:enumeration value="Please Select"/>
        </xsd:restriction>
      </xsd:simpleType>
    </xsd:element>
    <xsd:element name="WorkflowStatus" ma:index="5" nillable="true" ma:displayName="WorkflowStatus" ma:default="Please Select" ma:format="Dropdown" ma:hidden="true" ma:internalName="WorkflowStatus">
      <xsd:simpleType>
        <xsd:restriction base="dms:Choice">
          <xsd:enumeration value="Please Select"/>
          <xsd:enumeration value="New Form"/>
          <xsd:enumeration value="Clinical Review"/>
          <xsd:enumeration value="Outreach"/>
          <xsd:enumeration value="Authorize/Complete"/>
        </xsd:restriction>
      </xsd:simpleType>
    </xsd:element>
    <xsd:element name="Referral_x0020_Status" ma:index="6" nillable="true" ma:displayName="Referral Status" ma:default="Ready for Review" ma:format="Dropdown" ma:internalName="Referral_x0020_Status">
      <xsd:simpleType>
        <xsd:restriction base="dms:Choice">
          <xsd:enumeration value="Please Select"/>
          <xsd:enumeration value="Ready for Review"/>
          <xsd:enumeration value="Clinician Review"/>
          <xsd:enumeration value="Program Review"/>
          <xsd:enumeration value="Closed Review"/>
        </xsd:restriction>
      </xsd:simpleType>
    </xsd:element>
    <xsd:element name="Referral_x0020_Staff" ma:index="7" nillable="true" ma:displayName="Referral Staff" ma:default="Please Select" ma:format="Dropdown" ma:internalName="Referral_x0020_Staff">
      <xsd:simpleType>
        <xsd:restriction base="dms:Choice">
          <xsd:enumeration value="Please Select"/>
          <xsd:enumeration value="Rakhi Bhatt"/>
          <xsd:enumeration value="Alejandra Gonzalez"/>
          <xsd:enumeration value="Malcolm Carter"/>
          <xsd:enumeration value="Gabrielle Barnes"/>
        </xsd:restriction>
      </xsd:simpleType>
    </xsd:element>
    <xsd:element name="Justice_x0020_Referred" ma:index="8" nillable="true" ma:displayName="Justice Referred" ma:default="1" ma:internalName="Justice_x0020_Referred" ma:readOnly="false">
      <xsd:simpleType>
        <xsd:restriction base="dms:Boolean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6b2b66-40d8-4e06-8a39-adc3ecd45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3" nillable="true" ma:displayName="Location" ma:description="" ma:hidden="true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WorkProducts" ma:index="28" nillable="true" ma:displayName="WorkProducts" ma:default="Please Select" ma:format="Dropdown" ma:internalName="WorkProducts">
      <xsd:simpleType>
        <xsd:restriction base="dms:Choice">
          <xsd:enumeration value="Please Select"/>
          <xsd:enumeration value="New Work Product"/>
          <xsd:enumeration value="Payment Processing"/>
          <xsd:enumeration value="Quality Review"/>
          <xsd:enumeration value="Pending Revision"/>
          <xsd:enumeration value="Ready to Release"/>
          <xsd:enumeration value="Probation"/>
          <xsd:enumeration value="Ready to File"/>
        </xsd:restriction>
      </xsd:simpleType>
    </xsd:element>
    <xsd:element name="ProviderFolder" ma:index="29" nillable="true" ma:displayName="Provider Folder" ma:format="Hyperlink" ma:internalName="ProviderFold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e259b-6e50-487f-b04f-8bc6d1505e8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7d4e487-cf0b-42c4-b35e-8d6430d5c31e}" ma:internalName="TaxCatchAll" ma:readOnly="false" ma:showField="CatchAllData" ma:web="0ece259b-6e50-487f-b04f-8bc6d1505e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B39EED-2EBF-4842-9937-4C8C4151594E}">
  <ds:schemaRefs>
    <ds:schemaRef ds:uri="http://schemas.microsoft.com/office/2006/metadata/properties"/>
    <ds:schemaRef ds:uri="http://schemas.microsoft.com/office/infopath/2007/PartnerControls"/>
    <ds:schemaRef ds:uri="0ece259b-6e50-487f-b04f-8bc6d1505e83"/>
    <ds:schemaRef ds:uri="bfab196a-cace-474d-a231-7bb110c4ee4f"/>
  </ds:schemaRefs>
</ds:datastoreItem>
</file>

<file path=customXml/itemProps2.xml><?xml version="1.0" encoding="utf-8"?>
<ds:datastoreItem xmlns:ds="http://schemas.openxmlformats.org/officeDocument/2006/customXml" ds:itemID="{8D5ECE68-D145-40F9-AC46-36FA95DBD6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A23D2F-0719-40D5-B89C-CF43E6AF69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b196a-cace-474d-a231-7bb110c4ee4f"/>
    <ds:schemaRef ds:uri="0ece259b-6e50-487f-b04f-8bc6d1505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E8FBF1-7C22-4908-9A4E-BACA72DB37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optum_generic_simple_20220404</Template>
  <TotalTime>0</TotalTime>
  <Pages>2</Pages>
  <Words>462</Words>
  <Characters>2638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Optum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Khuu, Thanh T</dc:creator>
  <cp:keywords/>
  <dc:description>Optum 2022 template developed by Creative Partners. Generic documents.</dc:description>
  <cp:lastModifiedBy>Jajou, Gwen (she/her)</cp:lastModifiedBy>
  <cp:revision>2</cp:revision>
  <cp:lastPrinted>2022-08-30T19:29:00Z</cp:lastPrinted>
  <dcterms:created xsi:type="dcterms:W3CDTF">2026-09-29T23:02:00Z</dcterms:created>
  <dcterms:modified xsi:type="dcterms:W3CDTF">2026-09-29T23:02:00Z</dcterms:modified>
  <cp:category>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a73c85-e524-44a6-bd58-7df7ef87be8f_Enabled">
    <vt:lpwstr>true</vt:lpwstr>
  </property>
  <property fmtid="{D5CDD505-2E9C-101B-9397-08002B2CF9AE}" pid="3" name="MSIP_Label_a8a73c85-e524-44a6-bd58-7df7ef87be8f_SetDate">
    <vt:lpwstr>2022-10-27T16:57:00Z</vt:lpwstr>
  </property>
  <property fmtid="{D5CDD505-2E9C-101B-9397-08002B2CF9AE}" pid="4" name="MSIP_Label_a8a73c85-e524-44a6-bd58-7df7ef87be8f_Method">
    <vt:lpwstr>Privileged</vt:lpwstr>
  </property>
  <property fmtid="{D5CDD505-2E9C-101B-9397-08002B2CF9AE}" pid="5" name="MSIP_Label_a8a73c85-e524-44a6-bd58-7df7ef87be8f_Name">
    <vt:lpwstr>Internal Label</vt:lpwstr>
  </property>
  <property fmtid="{D5CDD505-2E9C-101B-9397-08002B2CF9AE}" pid="6" name="MSIP_Label_a8a73c85-e524-44a6-bd58-7df7ef87be8f_SiteId">
    <vt:lpwstr>db05faca-c82a-4b9d-b9c5-0f64b6755421</vt:lpwstr>
  </property>
  <property fmtid="{D5CDD505-2E9C-101B-9397-08002B2CF9AE}" pid="7" name="MSIP_Label_a8a73c85-e524-44a6-bd58-7df7ef87be8f_ActionId">
    <vt:lpwstr>66482610-cdc1-4531-8187-d84b61be9f67</vt:lpwstr>
  </property>
  <property fmtid="{D5CDD505-2E9C-101B-9397-08002B2CF9AE}" pid="8" name="MSIP_Label_a8a73c85-e524-44a6-bd58-7df7ef87be8f_ContentBits">
    <vt:lpwstr>0</vt:lpwstr>
  </property>
  <property fmtid="{D5CDD505-2E9C-101B-9397-08002B2CF9AE}" pid="9" name="ContentTypeId">
    <vt:lpwstr>0x01010057395DE08E3C9745A259370C35A20A4C</vt:lpwstr>
  </property>
  <property fmtid="{D5CDD505-2E9C-101B-9397-08002B2CF9AE}" pid="10" name="Order">
    <vt:r8>3560400</vt:r8>
  </property>
</Properties>
</file>